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470" w:rsidRPr="00C15BFF" w:rsidRDefault="000B3470">
      <w:pPr>
        <w:pStyle w:val="NormalNo"/>
        <w:tabs>
          <w:tab w:val="clear" w:pos="4082"/>
        </w:tabs>
        <w:rPr>
          <w:noProof w:val="0"/>
        </w:rPr>
      </w:pPr>
      <w:bookmarkStart w:id="0" w:name="_GoBack"/>
      <w:bookmarkEnd w:id="0"/>
    </w:p>
    <w:p w:rsidR="000B3470" w:rsidRPr="00C15BFF" w:rsidRDefault="000B3470"/>
    <w:tbl>
      <w:tblPr>
        <w:tblW w:w="723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5"/>
        <w:gridCol w:w="1758"/>
        <w:gridCol w:w="2977"/>
      </w:tblGrid>
      <w:tr w:rsidR="000B3470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Date</w:t>
            </w:r>
          </w:p>
        </w:tc>
        <w:tc>
          <w:tcPr>
            <w:tcW w:w="1758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bookmarkStart w:id="1" w:name="BkmIhreReferenz"/>
            <w:bookmarkStart w:id="2" w:name="BkmVorname"/>
            <w:bookmarkStart w:id="3" w:name="BkmName"/>
            <w:bookmarkEnd w:id="1"/>
            <w:bookmarkEnd w:id="2"/>
            <w:bookmarkEnd w:id="3"/>
            <w:r w:rsidRPr="00C15BFF">
              <w:rPr>
                <w:noProof w:val="0"/>
              </w:rPr>
              <w:t>Version</w:t>
            </w:r>
          </w:p>
        </w:tc>
        <w:tc>
          <w:tcPr>
            <w:tcW w:w="2977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Author</w:t>
            </w:r>
          </w:p>
        </w:tc>
      </w:tr>
      <w:tr w:rsidR="0048340F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48340F" w:rsidRPr="009D6179" w:rsidRDefault="006971B3" w:rsidP="00B73F67">
            <w:pPr>
              <w:rPr>
                <w:lang w:val="de-CH"/>
              </w:rPr>
            </w:pPr>
            <w:r>
              <w:rPr>
                <w:lang w:val="de-CH"/>
              </w:rPr>
              <w:t>1</w:t>
            </w:r>
            <w:r w:rsidR="00B73F67">
              <w:rPr>
                <w:lang w:val="de-CH"/>
              </w:rPr>
              <w:t>0</w:t>
            </w:r>
            <w:r w:rsidR="0048340F" w:rsidRPr="009D6179">
              <w:rPr>
                <w:lang w:val="de-CH"/>
              </w:rPr>
              <w:t>.201</w:t>
            </w:r>
            <w:r w:rsidR="00B73F67">
              <w:rPr>
                <w:lang w:val="de-CH"/>
              </w:rPr>
              <w:t>4</w:t>
            </w:r>
          </w:p>
        </w:tc>
        <w:tc>
          <w:tcPr>
            <w:tcW w:w="1758" w:type="dxa"/>
          </w:tcPr>
          <w:p w:rsidR="0048340F" w:rsidRPr="009D6179" w:rsidRDefault="0048340F" w:rsidP="00B73F67">
            <w:pPr>
              <w:pStyle w:val="Reference"/>
              <w:rPr>
                <w:b w:val="0"/>
              </w:rPr>
            </w:pPr>
            <w:r w:rsidRPr="009D6179">
              <w:rPr>
                <w:b w:val="0"/>
              </w:rPr>
              <w:t>V</w:t>
            </w:r>
            <w:r w:rsidR="00B73F67">
              <w:rPr>
                <w:b w:val="0"/>
              </w:rPr>
              <w:t>8</w:t>
            </w:r>
          </w:p>
        </w:tc>
        <w:tc>
          <w:tcPr>
            <w:tcW w:w="2977" w:type="dxa"/>
          </w:tcPr>
          <w:p w:rsidR="0048340F" w:rsidRPr="00AD24A9" w:rsidRDefault="0048340F">
            <w:pPr>
              <w:pStyle w:val="NormalNo"/>
              <w:rPr>
                <w:noProof w:val="0"/>
              </w:rPr>
            </w:pPr>
            <w:r>
              <w:rPr>
                <w:noProof w:val="0"/>
              </w:rPr>
              <w:t>Albert Merz</w:t>
            </w:r>
          </w:p>
        </w:tc>
      </w:tr>
    </w:tbl>
    <w:p w:rsidR="000B3470" w:rsidRPr="00C15BFF" w:rsidRDefault="000B3470">
      <w:bookmarkStart w:id="4" w:name="BkmBetreff"/>
    </w:p>
    <w:bookmarkEnd w:id="4"/>
    <w:p w:rsidR="000B3470" w:rsidRPr="00C15BFF" w:rsidRDefault="00026937">
      <w:pPr>
        <w:pStyle w:val="Reference"/>
        <w:rPr>
          <w:sz w:val="48"/>
          <w:szCs w:val="48"/>
        </w:rPr>
      </w:pPr>
      <w:r>
        <w:rPr>
          <w:sz w:val="48"/>
          <w:szCs w:val="48"/>
          <w:lang w:val="en-US"/>
        </w:rPr>
        <w:t>HYDROCAL 1005</w:t>
      </w:r>
      <w:r w:rsidR="00535B42" w:rsidRPr="00535B42">
        <w:rPr>
          <w:sz w:val="48"/>
          <w:szCs w:val="48"/>
          <w:lang w:val="en-US"/>
        </w:rPr>
        <w:br/>
      </w:r>
      <w:r w:rsidR="009665B5">
        <w:rPr>
          <w:sz w:val="32"/>
          <w:szCs w:val="32"/>
        </w:rPr>
        <w:t>Order s</w:t>
      </w:r>
      <w:r w:rsidR="00D56F07" w:rsidRPr="00535B42">
        <w:rPr>
          <w:sz w:val="32"/>
          <w:szCs w:val="32"/>
        </w:rPr>
        <w:t>heet</w:t>
      </w:r>
      <w:r w:rsidR="00535B42">
        <w:rPr>
          <w:sz w:val="32"/>
          <w:szCs w:val="32"/>
        </w:rPr>
        <w:t xml:space="preserve"> including </w:t>
      </w:r>
      <w:r w:rsidR="004D35A2">
        <w:rPr>
          <w:sz w:val="32"/>
          <w:szCs w:val="32"/>
        </w:rPr>
        <w:t>accessories</w:t>
      </w:r>
    </w:p>
    <w:p w:rsidR="000B3470" w:rsidRDefault="000B3470"/>
    <w:p w:rsidR="003E5D85" w:rsidRPr="009665B5" w:rsidRDefault="003E5D85" w:rsidP="003E5D85">
      <w:pPr>
        <w:pStyle w:val="Titelzeile"/>
        <w:spacing w:before="60" w:after="60"/>
        <w:rPr>
          <w:sz w:val="10"/>
          <w:szCs w:val="10"/>
          <w:lang w:val="en-US"/>
        </w:rPr>
      </w:pPr>
    </w:p>
    <w:p w:rsidR="003E5D85" w:rsidRDefault="004D35A2" w:rsidP="003E5D85">
      <w:pPr>
        <w:pStyle w:val="Titelzeile"/>
        <w:spacing w:before="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Nec</w:t>
      </w:r>
      <w:r w:rsidRPr="004D35A2">
        <w:rPr>
          <w:sz w:val="24"/>
          <w:szCs w:val="24"/>
          <w:lang w:val="en-US"/>
        </w:rPr>
        <w:t>essary information and s</w:t>
      </w:r>
      <w:r w:rsidR="003E5D85" w:rsidRPr="004D35A2">
        <w:rPr>
          <w:sz w:val="24"/>
          <w:szCs w:val="24"/>
          <w:lang w:val="en-US"/>
        </w:rPr>
        <w:t xml:space="preserve">tandard </w:t>
      </w:r>
      <w:r>
        <w:rPr>
          <w:sz w:val="24"/>
          <w:szCs w:val="24"/>
          <w:lang w:val="en-US"/>
        </w:rPr>
        <w:t>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799"/>
        <w:gridCol w:w="3803"/>
        <w:gridCol w:w="1135"/>
      </w:tblGrid>
      <w:tr w:rsidR="009665B5" w:rsidRPr="00E319C6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2" w:type="dxa"/>
            <w:gridSpan w:val="2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9665B5" w:rsidRPr="00E14607" w:rsidRDefault="005267E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010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Power supply</w:t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535B42" w:rsidRPr="001D1115" w:rsidRDefault="00535B42" w:rsidP="003E5D85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de-CH"/>
              </w:rPr>
              <w:t>Nominal</w:t>
            </w:r>
            <w:r w:rsidR="003E5D85">
              <w:rPr>
                <w:b/>
                <w:szCs w:val="22"/>
                <w:lang w:val="de-CH"/>
              </w:rPr>
              <w:t xml:space="preserve"> voltage </w:t>
            </w:r>
            <w:r>
              <w:rPr>
                <w:b/>
                <w:szCs w:val="22"/>
                <w:lang w:val="de-CH"/>
              </w:rPr>
              <w:t>version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Supply voltage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B79A0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</w:p>
        </w:tc>
      </w:tr>
      <w:tr w:rsidR="0048340F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48340F" w:rsidRPr="00E14607" w:rsidRDefault="004834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48340F" w:rsidRPr="001D1115" w:rsidRDefault="0048340F" w:rsidP="00EB090E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48340F" w:rsidRPr="001D1115" w:rsidRDefault="0048340F" w:rsidP="00EB090E">
            <w:pPr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fr-CH"/>
              </w:rPr>
              <w:t xml:space="preserve">  </w:t>
            </w:r>
            <w:r>
              <w:rPr>
                <w:b/>
                <w:szCs w:val="22"/>
                <w:lang w:val="fr-CH"/>
              </w:rPr>
              <w:t>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bookmarkStart w:id="5" w:name="Lieferanschrift_Ort"/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8340F" w:rsidRPr="001C2258" w:rsidRDefault="0048340F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  <w:bookmarkEnd w:id="5"/>
          </w:p>
        </w:tc>
      </w:tr>
      <w:tr w:rsidR="0048340F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48340F" w:rsidRPr="00E14607" w:rsidRDefault="004834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:rsidR="0048340F" w:rsidRPr="001D1115" w:rsidRDefault="0048340F" w:rsidP="00EB090E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48340F" w:rsidRPr="001D1115" w:rsidRDefault="0048340F" w:rsidP="00EB090E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>184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2</w:t>
            </w:r>
            <w:r>
              <w:rPr>
                <w:b/>
                <w:szCs w:val="22"/>
                <w:lang w:val="fr-CH"/>
              </w:rPr>
              <w:t>64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8340F" w:rsidRPr="00E14607" w:rsidRDefault="004834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48340F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48340F" w:rsidRPr="00E14607" w:rsidRDefault="004834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:rsidR="0048340F" w:rsidRPr="001D1115" w:rsidRDefault="0048340F" w:rsidP="00EB090E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48340F" w:rsidRPr="001D1115" w:rsidRDefault="0048340F" w:rsidP="00EB090E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 xml:space="preserve">  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8340F" w:rsidRPr="00E14607" w:rsidRDefault="0048340F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48340F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bottom w:val="single" w:sz="8" w:space="0" w:color="C0C0C0"/>
            </w:tcBorders>
          </w:tcPr>
          <w:p w:rsidR="0048340F" w:rsidRPr="00E14607" w:rsidRDefault="0048340F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48340F" w:rsidRPr="001D1115" w:rsidRDefault="0048340F" w:rsidP="00EB090E">
            <w:pPr>
              <w:pStyle w:val="Tabelle"/>
              <w:spacing w:before="60" w:after="60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48340F" w:rsidRPr="00A679CE" w:rsidRDefault="0048340F" w:rsidP="00EB090E">
            <w:pPr>
              <w:rPr>
                <w:b/>
                <w:szCs w:val="22"/>
                <w:lang w:val="fr-CH"/>
              </w:rPr>
            </w:pPr>
            <w:r w:rsidRPr="00A679CE">
              <w:rPr>
                <w:b/>
                <w:szCs w:val="22"/>
                <w:lang w:val="fr-CH"/>
              </w:rPr>
              <w:t>184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min</w:t>
            </w:r>
            <w:r w:rsidRPr="00A679CE">
              <w:rPr>
                <w:b/>
                <w:szCs w:val="22"/>
                <w:lang w:val="fr-CH"/>
              </w:rPr>
              <w:t xml:space="preserve"> ... 264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max</w:t>
            </w:r>
            <w:r w:rsidRPr="00A679CE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8340F" w:rsidRPr="00E14607" w:rsidRDefault="0048340F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3E5D85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020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3E5D85" w:rsidRDefault="003E5D85" w:rsidP="003E5D85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C15BFF">
              <w:rPr>
                <w:rFonts w:cs="Arial"/>
                <w:b/>
                <w:sz w:val="24"/>
                <w:szCs w:val="24"/>
              </w:rPr>
              <w:t xml:space="preserve">Connection </w:t>
            </w:r>
            <w:r>
              <w:rPr>
                <w:rFonts w:cs="Arial"/>
                <w:b/>
                <w:sz w:val="24"/>
                <w:szCs w:val="24"/>
              </w:rPr>
              <w:t xml:space="preserve">unit </w:t>
            </w:r>
            <w:r w:rsidRPr="00C15BFF">
              <w:rPr>
                <w:rFonts w:cs="Arial"/>
                <w:b/>
                <w:sz w:val="24"/>
                <w:szCs w:val="24"/>
              </w:rPr>
              <w:t>thread</w:t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3E5D85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G 1½” DIN ISO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228-1</w: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1½”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</w:t>
            </w:r>
            <w:r w:rsidRPr="00E14607">
              <w:rPr>
                <w:rFonts w:cs="Arial"/>
                <w:b/>
                <w:bCs/>
                <w:szCs w:val="22"/>
                <w:lang w:val="de-CH"/>
              </w:rPr>
              <w:t>NPT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ANSI B 1.20.1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4D35A2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 w:rsidRPr="00C15BFF">
              <w:rPr>
                <w:rFonts w:cs="Arial"/>
                <w:b/>
                <w:bCs/>
                <w:sz w:val="24"/>
                <w:szCs w:val="24"/>
              </w:rPr>
              <w:t xml:space="preserve">Communication interface </w:t>
            </w:r>
            <w:r w:rsidR="00535B42" w:rsidRPr="00E14607">
              <w:rPr>
                <w:rFonts w:cs="Arial"/>
                <w:b/>
                <w:bCs/>
                <w:sz w:val="24"/>
                <w:szCs w:val="24"/>
                <w:lang w:val="de-CH"/>
              </w:rPr>
              <w:t>ETHERNET 10/100Mbit/s</w:t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</w:tcBorders>
            <w:vAlign w:val="center"/>
          </w:tcPr>
          <w:p w:rsidR="00535B42" w:rsidRPr="00341D0E" w:rsidRDefault="003E5D85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rFonts w:cs="Arial"/>
                <w:b/>
                <w:bCs/>
                <w:szCs w:val="22"/>
                <w:lang w:val="de-CH"/>
              </w:rPr>
              <w:t>Copper wire</w:t>
            </w:r>
            <w:r w:rsidR="00334079">
              <w:rPr>
                <w:rFonts w:cs="Arial"/>
                <w:b/>
                <w:bCs/>
                <w:szCs w:val="22"/>
                <w:lang w:val="de-CH"/>
              </w:rPr>
              <w:t>d</w:t>
            </w:r>
            <w:r w:rsidR="00535B42">
              <w:rPr>
                <w:rFonts w:cs="Arial"/>
                <w:b/>
                <w:bCs/>
                <w:szCs w:val="22"/>
                <w:lang w:val="de-CH"/>
              </w:rPr>
              <w:t xml:space="preserve"> - RJ45</w:t>
            </w:r>
          </w:p>
        </w:tc>
        <w:tc>
          <w:tcPr>
            <w:tcW w:w="3803" w:type="dxa"/>
            <w:tcBorders>
              <w:top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tabs>
                <w:tab w:val="left" w:pos="1167"/>
              </w:tabs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b/>
                <w:bCs/>
              </w:rPr>
              <w:tab/>
            </w:r>
            <w:r w:rsidRPr="00BC7D5D">
              <w:rPr>
                <w:b/>
                <w:bCs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28.65pt">
                  <v:imagedata r:id="rId8" o:title="ETHERNET Draht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3E5D85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rFonts w:cs="Arial"/>
                <w:b/>
                <w:bCs/>
                <w:szCs w:val="22"/>
                <w:lang w:val="de-CH"/>
              </w:rPr>
              <w:t>Fibre optic</w:t>
            </w:r>
            <w:r w:rsidR="00334079">
              <w:rPr>
                <w:rFonts w:cs="Arial"/>
                <w:b/>
                <w:bCs/>
                <w:szCs w:val="22"/>
                <w:lang w:val="de-CH"/>
              </w:rPr>
              <w:t>al</w:t>
            </w:r>
            <w:r w:rsidR="00535B42">
              <w:rPr>
                <w:rFonts w:cs="Arial"/>
                <w:b/>
                <w:bCs/>
                <w:szCs w:val="22"/>
                <w:lang w:val="de-CH"/>
              </w:rPr>
              <w:t xml:space="preserve"> - SC Duplex</w:t>
            </w:r>
          </w:p>
        </w:tc>
        <w:tc>
          <w:tcPr>
            <w:tcW w:w="3803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tabs>
                <w:tab w:val="left" w:pos="1163"/>
              </w:tabs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b/>
                <w:bCs/>
              </w:rPr>
              <w:tab/>
            </w:r>
            <w:r w:rsidRPr="00BC7D5D">
              <w:rPr>
                <w:b/>
                <w:bCs/>
              </w:rPr>
              <w:pict>
                <v:shape id="_x0000_i1026" type="#_x0000_t75" style="width:71.25pt;height:28.65pt">
                  <v:imagedata r:id="rId9" o:title="ETHERNET Licht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E84B0E" w:rsidRPr="00174AF6" w:rsidTr="00EB4D1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E84B0E" w:rsidRPr="00E14607" w:rsidRDefault="00E84B0E" w:rsidP="00EB4D11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E84B0E" w:rsidRPr="00174AF6" w:rsidRDefault="00E84B0E" w:rsidP="006971B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174AF6">
              <w:rPr>
                <w:rFonts w:cs="Arial"/>
                <w:b/>
                <w:sz w:val="24"/>
                <w:szCs w:val="24"/>
                <w:lang w:val="en-US"/>
              </w:rPr>
              <w:t>Configuration Digital Relay Output 1</w:t>
            </w:r>
          </w:p>
        </w:tc>
      </w:tr>
      <w:tr w:rsidR="00E84B0E" w:rsidRPr="00174AF6" w:rsidTr="00EB4D1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E84B0E" w:rsidRPr="00174AF6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799" w:type="dxa"/>
            <w:tcBorders>
              <w:top w:val="single" w:sz="8" w:space="0" w:color="C0C0C0"/>
            </w:tcBorders>
            <w:vAlign w:val="center"/>
          </w:tcPr>
          <w:p w:rsidR="00E84B0E" w:rsidRPr="00174AF6" w:rsidRDefault="006971B3" w:rsidP="006971B3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en-US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572B">
              <w:rPr>
                <w:b/>
                <w:bCs/>
                <w:lang w:val="en-US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E84B0E" w:rsidRPr="00174AF6">
              <w:rPr>
                <w:rFonts w:cs="Arial"/>
                <w:b/>
                <w:bCs/>
                <w:szCs w:val="22"/>
                <w:lang w:val="en-US"/>
              </w:rPr>
              <w:t>N</w:t>
            </w:r>
            <w:r w:rsidR="00E84B0E" w:rsidRPr="00174AF6">
              <w:rPr>
                <w:rFonts w:cs="Arial"/>
                <w:bCs/>
                <w:szCs w:val="22"/>
                <w:lang w:val="en-US"/>
              </w:rPr>
              <w:t>ormally</w:t>
            </w:r>
            <w:r w:rsidR="00E84B0E"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E84B0E" w:rsidRPr="00174AF6">
              <w:rPr>
                <w:rFonts w:cs="Arial"/>
                <w:b/>
                <w:bCs/>
                <w:szCs w:val="22"/>
                <w:lang w:val="en-US"/>
              </w:rPr>
              <w:t>O</w:t>
            </w:r>
            <w:r w:rsidR="00E84B0E" w:rsidRPr="00174AF6">
              <w:rPr>
                <w:rFonts w:cs="Arial"/>
                <w:bCs/>
                <w:szCs w:val="22"/>
                <w:lang w:val="en-US"/>
              </w:rPr>
              <w:t>pen</w:t>
            </w:r>
            <w:r w:rsidR="00E84B0E" w:rsidRPr="00174AF6">
              <w:rPr>
                <w:rFonts w:cs="Arial"/>
                <w:b/>
                <w:bCs/>
                <w:szCs w:val="22"/>
                <w:lang w:val="en-US"/>
              </w:rPr>
              <w:t xml:space="preserve"> (Standard)</w:t>
            </w:r>
          </w:p>
        </w:tc>
        <w:tc>
          <w:tcPr>
            <w:tcW w:w="3803" w:type="dxa"/>
            <w:tcBorders>
              <w:top w:val="single" w:sz="8" w:space="0" w:color="C0C0C0"/>
            </w:tcBorders>
            <w:vAlign w:val="center"/>
          </w:tcPr>
          <w:p w:rsidR="00E84B0E" w:rsidRPr="00174AF6" w:rsidRDefault="006971B3" w:rsidP="006971B3">
            <w:pPr>
              <w:pStyle w:val="Tabelle"/>
              <w:spacing w:before="60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E84B0E" w:rsidRPr="00174AF6">
              <w:rPr>
                <w:rFonts w:cs="Arial"/>
                <w:b/>
                <w:bCs/>
                <w:szCs w:val="22"/>
                <w:lang w:val="en-US"/>
              </w:rPr>
              <w:t>N</w:t>
            </w:r>
            <w:r w:rsidR="00E84B0E" w:rsidRPr="00174AF6">
              <w:rPr>
                <w:rFonts w:cs="Arial"/>
                <w:bCs/>
                <w:szCs w:val="22"/>
                <w:lang w:val="en-US"/>
              </w:rPr>
              <w:t>ormally</w:t>
            </w:r>
            <w:r w:rsidR="00E84B0E"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  <w:r w:rsidR="00E84B0E" w:rsidRPr="00174AF6">
              <w:rPr>
                <w:rFonts w:cs="Arial"/>
                <w:b/>
                <w:bCs/>
                <w:szCs w:val="22"/>
                <w:lang w:val="en-US"/>
              </w:rPr>
              <w:t>C</w:t>
            </w:r>
            <w:r w:rsidR="00E84B0E" w:rsidRPr="00174AF6">
              <w:rPr>
                <w:rFonts w:cs="Arial"/>
                <w:bCs/>
                <w:szCs w:val="22"/>
                <w:lang w:val="en-US"/>
              </w:rPr>
              <w:t>losed</w: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E84B0E" w:rsidRPr="00174AF6" w:rsidRDefault="00E84B0E" w:rsidP="00EB4D11">
            <w:pPr>
              <w:pStyle w:val="Tabelle"/>
              <w:spacing w:before="60" w:after="60"/>
              <w:jc w:val="center"/>
              <w:rPr>
                <w:b/>
                <w:szCs w:val="22"/>
                <w:lang w:val="en-US"/>
              </w:rPr>
            </w:pPr>
          </w:p>
        </w:tc>
      </w:tr>
      <w:tr w:rsidR="00535B42" w:rsidRPr="004D35A2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E84B0E">
              <w:rPr>
                <w:b/>
                <w:sz w:val="24"/>
                <w:szCs w:val="24"/>
                <w:lang w:val="de-CH"/>
              </w:rPr>
              <w:t>5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4D35A2" w:rsidRDefault="004D35A2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4D35A2">
              <w:rPr>
                <w:rFonts w:cs="Arial"/>
                <w:b/>
                <w:sz w:val="24"/>
                <w:szCs w:val="24"/>
                <w:lang w:val="en-US"/>
              </w:rPr>
              <w:t>Manual for installation and operation</w:t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4D35A2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</w:t>
            </w:r>
            <w:r w:rsidR="00535B42">
              <w:rPr>
                <w:rFonts w:cs="Arial"/>
                <w:b/>
                <w:szCs w:val="22"/>
                <w:lang w:val="de-CH"/>
              </w:rPr>
              <w:t>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E84B0E">
              <w:rPr>
                <w:b/>
                <w:sz w:val="24"/>
                <w:szCs w:val="24"/>
                <w:lang w:val="de-CH"/>
              </w:rPr>
              <w:t>6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Test certificate</w:t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Russian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E84B0E">
              <w:rPr>
                <w:b/>
                <w:sz w:val="24"/>
                <w:szCs w:val="24"/>
                <w:lang w:val="de-CH"/>
              </w:rPr>
              <w:t>7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 xml:space="preserve">Installation </w:t>
            </w:r>
            <w:r w:rsidR="004D35A2">
              <w:rPr>
                <w:rFonts w:cs="Arial"/>
                <w:b/>
                <w:sz w:val="24"/>
                <w:szCs w:val="24"/>
                <w:lang w:val="de-CH"/>
              </w:rPr>
              <w:t>on</w:t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new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old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9665B5" w:rsidRPr="005E51E0" w:rsidRDefault="009665B5" w:rsidP="009665B5">
      <w:pPr>
        <w:pStyle w:val="Titelzeile"/>
        <w:spacing w:before="0" w:after="60"/>
        <w:rPr>
          <w:sz w:val="10"/>
          <w:szCs w:val="10"/>
          <w:lang w:val="de-CH"/>
        </w:rPr>
      </w:pPr>
    </w:p>
    <w:p w:rsidR="009665B5" w:rsidRDefault="009665B5" w:rsidP="009665B5">
      <w:pPr>
        <w:pStyle w:val="Titelzeile"/>
        <w:spacing w:before="0" w:after="60"/>
        <w:rPr>
          <w:sz w:val="24"/>
          <w:szCs w:val="24"/>
          <w:lang w:val="de-CH"/>
        </w:rPr>
      </w:pPr>
      <w:r>
        <w:rPr>
          <w:sz w:val="24"/>
          <w:szCs w:val="24"/>
          <w:lang w:val="de-CH"/>
        </w:rPr>
        <w:t>Optional 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3"/>
        <w:gridCol w:w="633"/>
        <w:gridCol w:w="633"/>
        <w:gridCol w:w="635"/>
        <w:gridCol w:w="633"/>
        <w:gridCol w:w="634"/>
        <w:gridCol w:w="633"/>
        <w:gridCol w:w="634"/>
        <w:gridCol w:w="633"/>
        <w:gridCol w:w="633"/>
        <w:gridCol w:w="633"/>
        <w:gridCol w:w="637"/>
        <w:gridCol w:w="1135"/>
      </w:tblGrid>
      <w:tr w:rsidR="00AA7500" w:rsidRPr="00E319C6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AA7500" w:rsidRPr="00E14607" w:rsidRDefault="00AA7500" w:rsidP="00B34A24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4" w:type="dxa"/>
            <w:gridSpan w:val="12"/>
            <w:tcBorders>
              <w:bottom w:val="single" w:sz="8" w:space="0" w:color="C0C0C0"/>
            </w:tcBorders>
            <w:shd w:val="clear" w:color="auto" w:fill="CCCCCC"/>
          </w:tcPr>
          <w:p w:rsidR="00AA7500" w:rsidRPr="00E14607" w:rsidRDefault="00AA7500" w:rsidP="00B34A24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AA7500" w:rsidRPr="005267E5" w:rsidRDefault="00AA7500" w:rsidP="00B34A24">
            <w:pPr>
              <w:pStyle w:val="Titelzeile"/>
              <w:jc w:val="center"/>
              <w:rPr>
                <w:bCs w:val="0"/>
                <w:szCs w:val="22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AA7500" w:rsidRPr="009665B5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11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AA7500" w:rsidRPr="009665B5" w:rsidRDefault="00AA7500" w:rsidP="00B34A24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>On-Board Modem (Analog) with connection cable</w:t>
            </w:r>
            <w:r w:rsidR="001A41AC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L = 15 m</w:t>
            </w:r>
          </w:p>
        </w:tc>
      </w:tr>
      <w:tr w:rsidR="00AA7500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AA7500" w:rsidRPr="009665B5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801" w:type="dxa"/>
            <w:gridSpan w:val="6"/>
            <w:tcBorders>
              <w:top w:val="single" w:sz="8" w:space="0" w:color="C0C0C0"/>
            </w:tcBorders>
            <w:vAlign w:val="center"/>
          </w:tcPr>
          <w:p w:rsidR="00AA7500" w:rsidRPr="00E14607" w:rsidRDefault="003C1C24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7" type="#_x0000_t75" style="width:80.1pt;height:57.3pt">
                  <v:imagedata r:id="rId10" o:title="On-board modem analogue"/>
                </v:shape>
              </w:pict>
            </w:r>
          </w:p>
        </w:tc>
        <w:tc>
          <w:tcPr>
            <w:tcW w:w="3803" w:type="dxa"/>
            <w:gridSpan w:val="6"/>
            <w:tcBorders>
              <w:top w:val="single" w:sz="8" w:space="0" w:color="C0C0C0"/>
            </w:tcBorders>
            <w:vAlign w:val="center"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8" type="#_x0000_t75" style="width:66.1pt;height:56.55pt">
                  <v:imagedata r:id="rId11" o:title="On-board modem analogue connection cable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AA7500" w:rsidRPr="00AA7500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12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AA7500" w:rsidRPr="00AA7500" w:rsidRDefault="00AA7500" w:rsidP="00B34A24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On-Board Modem (GSM) with connection cable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and GSM antenna</w:t>
            </w:r>
          </w:p>
        </w:tc>
      </w:tr>
      <w:tr w:rsidR="00AA7500" w:rsidRPr="0017325D" w:rsidTr="00E84B0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AA7500" w:rsidRP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9" type="#_x0000_t75" style="width:81.55pt;height:56.55pt">
                  <v:imagedata r:id="rId12" o:title="On-board modem GSM HYDROCAL 1005_1008"/>
                </v:shape>
              </w:pict>
            </w: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pict>
                <v:shape id="_x0000_i1030" type="#_x0000_t75" style="width:61.7pt;height:36.75pt">
                  <v:imagedata r:id="rId13" o:title="On-board modem GSM connection cable"/>
                </v:shape>
              </w:pict>
            </w:r>
          </w:p>
        </w:tc>
        <w:tc>
          <w:tcPr>
            <w:tcW w:w="2536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AA7500" w:rsidRPr="00E14607" w:rsidRDefault="000C7D0B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1" type="#_x0000_t75" style="width:97.7pt;height:57.3pt">
                  <v:imagedata r:id="rId14" o:title="On-board modem GSM antenna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AA7500" w:rsidRPr="0017325D" w:rsidRDefault="00AA7500" w:rsidP="00B34A2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3 m</w:t>
            </w:r>
          </w:p>
        </w:tc>
      </w:tr>
      <w:tr w:rsidR="00AA7500" w:rsidRPr="00841F22" w:rsidTr="00E84B0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  <w:bottom w:val="single" w:sz="8" w:space="0" w:color="C0C0C0"/>
            </w:tcBorders>
            <w:vAlign w:val="center"/>
          </w:tcPr>
          <w:p w:rsidR="00AA7500" w:rsidRPr="00841F22" w:rsidRDefault="00AA7500" w:rsidP="00B34A2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AA7500" w:rsidRPr="0017325D" w:rsidTr="00E84B0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AA7500" w:rsidRPr="0017325D" w:rsidRDefault="00AA7500" w:rsidP="00B34A2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5 m</w:t>
            </w:r>
          </w:p>
        </w:tc>
      </w:tr>
      <w:tr w:rsidR="00AA7500" w:rsidRPr="00841F22" w:rsidTr="00E84B0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AA7500" w:rsidRPr="00E14607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AA7500" w:rsidRDefault="00AA7500" w:rsidP="00B34A2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</w:tcBorders>
            <w:vAlign w:val="center"/>
          </w:tcPr>
          <w:p w:rsidR="00AA7500" w:rsidRPr="00841F22" w:rsidRDefault="00AA7500" w:rsidP="00B34A2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8A593F" w:rsidRPr="00E14607" w:rsidTr="00B73F67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8A593F" w:rsidRPr="00E14607" w:rsidRDefault="008A593F" w:rsidP="00B73F67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8A593F" w:rsidRPr="00E14607" w:rsidRDefault="008A593F" w:rsidP="00B73F67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On-Board Modem (</w:t>
            </w:r>
            <w:r>
              <w:rPr>
                <w:rFonts w:cs="Arial"/>
                <w:b/>
                <w:bCs/>
                <w:sz w:val="24"/>
                <w:szCs w:val="24"/>
                <w:lang w:val="de-CH"/>
              </w:rPr>
              <w:t>DNP3</w:t>
            </w: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)</w:t>
            </w:r>
          </w:p>
        </w:tc>
      </w:tr>
      <w:tr w:rsidR="008A593F" w:rsidRPr="00E14607" w:rsidTr="00B73F67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8A593F" w:rsidRPr="00E14607" w:rsidRDefault="008A593F" w:rsidP="00B73F67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gridSpan w:val="12"/>
            <w:tcBorders>
              <w:top w:val="single" w:sz="8" w:space="0" w:color="C0C0C0"/>
            </w:tcBorders>
            <w:vAlign w:val="center"/>
          </w:tcPr>
          <w:p w:rsidR="008A593F" w:rsidRPr="00E14607" w:rsidRDefault="002927FF" w:rsidP="00B73F67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2" type="#_x0000_t75" style="width:83.75pt;height:67.6pt">
                  <v:imagedata r:id="rId15" o:title="On-board modem DNP 3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8A593F" w:rsidRPr="00E14607" w:rsidRDefault="008A593F" w:rsidP="00B73F67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5B5" w:rsidRPr="00F9533B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9665B5" w:rsidP="0016219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</w:t>
            </w:r>
            <w:r w:rsidR="00162194">
              <w:rPr>
                <w:b/>
                <w:sz w:val="24"/>
                <w:szCs w:val="24"/>
                <w:lang w:val="de-CH"/>
              </w:rPr>
              <w:t>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9665B5" w:rsidRPr="00F9533B" w:rsidRDefault="009665B5" w:rsidP="00F81301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>On-Board Modem (</w:t>
            </w:r>
            <w:r w:rsidR="008A593F"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>IEC61850</w:t>
            </w:r>
            <w:r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>)</w:t>
            </w:r>
            <w:r w:rsidR="00F9533B"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with patch cable</w:t>
            </w:r>
            <w:r w:rsidR="00F81301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, </w:t>
            </w:r>
            <w:r w:rsidR="00F9533B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shielding cover </w:t>
            </w:r>
            <w:r w:rsidR="00F81301">
              <w:rPr>
                <w:rFonts w:cs="Arial"/>
                <w:b/>
                <w:bCs/>
                <w:sz w:val="24"/>
                <w:szCs w:val="24"/>
                <w:lang w:val="en-US"/>
              </w:rPr>
              <w:t>and connection card</w:t>
            </w:r>
            <w:r w:rsidR="00F81301"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F9533B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– </w:t>
            </w:r>
            <w:r w:rsidR="00162194" w:rsidRPr="00162194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Note: </w:t>
            </w:r>
            <w:r w:rsidR="00F9533B"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only </w:t>
            </w:r>
            <w:r w:rsid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possible </w:t>
            </w:r>
            <w:r w:rsidR="00F9533B"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with </w:t>
            </w:r>
            <w:r w:rsidR="00162194">
              <w:rPr>
                <w:rFonts w:cs="Arial"/>
                <w:b/>
                <w:bCs/>
                <w:sz w:val="16"/>
                <w:szCs w:val="16"/>
              </w:rPr>
              <w:t>c</w:t>
            </w:r>
            <w:r w:rsidR="00F9533B" w:rsidRPr="00162194">
              <w:rPr>
                <w:rFonts w:cs="Arial"/>
                <w:b/>
                <w:bCs/>
                <w:sz w:val="16"/>
                <w:szCs w:val="16"/>
              </w:rPr>
              <w:t xml:space="preserve">ommunication interface </w:t>
            </w:r>
            <w:r w:rsidR="00F9533B"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ETHERNET </w:t>
            </w:r>
            <w:r w:rsid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copper wired </w:t>
            </w:r>
            <w:r w:rsidR="00F81301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- </w:t>
            </w:r>
            <w:r w:rsidR="00F9533B"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>RJ45</w:t>
            </w:r>
          </w:p>
        </w:tc>
      </w:tr>
      <w:tr w:rsidR="00F9533B" w:rsidRPr="0017325D" w:rsidTr="00F9533B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F9533B" w:rsidRPr="00AA7500" w:rsidRDefault="00F9533B" w:rsidP="00F9533B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F9533B" w:rsidRPr="00F9533B" w:rsidRDefault="003C1C24" w:rsidP="00F9533B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3" type="#_x0000_t75" style="width:86.7pt;height:57.3pt">
                  <v:imagedata r:id="rId16" o:title="HYDROCAL 1003_1005_1008_Offhshore IEC 61850 Modem card 50 V02"/>
                </v:shape>
              </w:pict>
            </w: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F9533B" w:rsidRDefault="003C1C24" w:rsidP="00F9533B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4" type="#_x0000_t75" style="width:73.45pt;height:56.55pt">
                  <v:imagedata r:id="rId17" o:title="HYDROCAL 1003_1005_1008_Offhshore ETHERNET Connection Cable"/>
                </v:shape>
              </w:pict>
            </w:r>
          </w:p>
          <w:p w:rsidR="00205B86" w:rsidRPr="00F9533B" w:rsidRDefault="00205B86" w:rsidP="00F9533B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5" type="#_x0000_t75" style="width:116.1pt;height:82.3pt">
                  <v:imagedata r:id="rId18" o:title="HYDROCAL 1005_1005 Offshore Shelding Plate IEC 61850"/>
                </v:shape>
              </w:pict>
            </w:r>
          </w:p>
        </w:tc>
        <w:tc>
          <w:tcPr>
            <w:tcW w:w="2536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F9533B" w:rsidRDefault="003659B8" w:rsidP="00F9533B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6" type="#_x0000_t75" style="width:67.6pt;height:51.45pt">
                  <v:imagedata r:id="rId19" o:title="HYDROCAL 1005_1008_Offshore ETHERNET RJ45 Adaptercard 138 V01"/>
                </v:shape>
              </w:pict>
            </w:r>
          </w:p>
          <w:p w:rsidR="00205B86" w:rsidRPr="00F9533B" w:rsidRDefault="003659B8" w:rsidP="00F9533B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7" type="#_x0000_t75" style="width:66.1pt;height:51.45pt">
                  <v:imagedata r:id="rId20" o:title="HYDROCAL 1005_1008_Offshore ETHERNET RJ45_Opto Adaptercard 139 V01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F9533B" w:rsidRPr="00162194" w:rsidRDefault="00F9533B" w:rsidP="00F9533B">
            <w:pPr>
              <w:pStyle w:val="Tabelle"/>
              <w:spacing w:before="60" w:after="60"/>
              <w:jc w:val="center"/>
              <w:rPr>
                <w:b/>
                <w:sz w:val="18"/>
                <w:szCs w:val="18"/>
                <w:lang w:val="de-CH"/>
              </w:rPr>
            </w:pPr>
            <w:r w:rsidRPr="00162194">
              <w:rPr>
                <w:b/>
                <w:sz w:val="18"/>
                <w:szCs w:val="18"/>
                <w:lang w:val="de-CH"/>
              </w:rPr>
              <w:t>RJ45</w:t>
            </w:r>
          </w:p>
        </w:tc>
      </w:tr>
      <w:tr w:rsidR="00F9533B" w:rsidRPr="00841F22" w:rsidTr="00A70014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1134" w:type="dxa"/>
            <w:vMerge/>
          </w:tcPr>
          <w:p w:rsidR="00F9533B" w:rsidRPr="00E14607" w:rsidRDefault="00F9533B" w:rsidP="00F9533B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  <w:bottom w:val="single" w:sz="8" w:space="0" w:color="C0C0C0"/>
            </w:tcBorders>
            <w:vAlign w:val="center"/>
          </w:tcPr>
          <w:p w:rsidR="00F9533B" w:rsidRPr="00841F22" w:rsidRDefault="00F9533B" w:rsidP="00F9533B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F9533B" w:rsidRPr="0017325D" w:rsidTr="00F9533B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F9533B" w:rsidRPr="00E14607" w:rsidRDefault="00F9533B" w:rsidP="00F9533B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F9533B" w:rsidRPr="00162194" w:rsidRDefault="00F9533B" w:rsidP="00F9533B">
            <w:pPr>
              <w:pStyle w:val="Tabelle"/>
              <w:spacing w:before="60" w:after="60"/>
              <w:jc w:val="center"/>
              <w:rPr>
                <w:b/>
                <w:sz w:val="18"/>
                <w:szCs w:val="18"/>
                <w:lang w:val="de-CH"/>
              </w:rPr>
            </w:pPr>
            <w:r w:rsidRPr="00162194">
              <w:rPr>
                <w:b/>
                <w:sz w:val="18"/>
                <w:szCs w:val="18"/>
                <w:lang w:val="de-CH"/>
              </w:rPr>
              <w:t>SC Duplex</w:t>
            </w:r>
          </w:p>
        </w:tc>
      </w:tr>
      <w:tr w:rsidR="00F9533B" w:rsidRPr="00841F22" w:rsidTr="00F9533B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F9533B" w:rsidRPr="00E14607" w:rsidRDefault="00F9533B" w:rsidP="00F9533B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F9533B" w:rsidRDefault="00F9533B" w:rsidP="00F9533B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</w:tcBorders>
            <w:vAlign w:val="center"/>
          </w:tcPr>
          <w:p w:rsidR="00F9533B" w:rsidRPr="00841F22" w:rsidRDefault="00F9533B" w:rsidP="00F9533B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E84B0E" w:rsidRPr="001B63D1" w:rsidTr="00EB4D11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E84B0E" w:rsidRPr="00F54FDB" w:rsidRDefault="00E84B0E" w:rsidP="0016219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F54FDB">
              <w:rPr>
                <w:b/>
                <w:sz w:val="24"/>
                <w:szCs w:val="24"/>
                <w:lang w:val="de-CH"/>
              </w:rPr>
              <w:t>1</w:t>
            </w:r>
            <w:r w:rsidR="00162194">
              <w:rPr>
                <w:b/>
                <w:sz w:val="24"/>
                <w:szCs w:val="24"/>
                <w:lang w:val="de-CH"/>
              </w:rPr>
              <w:t>5</w:t>
            </w:r>
            <w:r w:rsidRPr="00F54FDB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E84B0E" w:rsidRPr="001B63D1" w:rsidRDefault="00E84B0E" w:rsidP="00EB4D11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</w:rPr>
              <w:t>Measurement input</w:t>
            </w:r>
            <w:r w:rsidRPr="00F54FDB">
              <w:rPr>
                <w:rFonts w:cs="Arial"/>
                <w:b/>
                <w:sz w:val="24"/>
                <w:szCs w:val="24"/>
              </w:rPr>
              <w:t xml:space="preserve">- </w:t>
            </w:r>
            <w:r>
              <w:rPr>
                <w:rFonts w:cs="Arial"/>
                <w:b/>
                <w:sz w:val="24"/>
                <w:szCs w:val="24"/>
              </w:rPr>
              <w:t>and</w:t>
            </w:r>
            <w:r w:rsidRPr="00F54FDB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opto-coupler output card</w:t>
            </w:r>
          </w:p>
        </w:tc>
      </w:tr>
      <w:tr w:rsidR="00E84B0E" w:rsidRPr="00E14607" w:rsidTr="00EB4D11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E84B0E" w:rsidRPr="001B63D1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4" w:type="dxa"/>
            <w:gridSpan w:val="12"/>
            <w:tcBorders>
              <w:top w:val="single" w:sz="8" w:space="0" w:color="C0C0C0"/>
            </w:tcBorders>
            <w:vAlign w:val="center"/>
          </w:tcPr>
          <w:p w:rsidR="00E84B0E" w:rsidRPr="00E14607" w:rsidRDefault="000C7D0B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8" type="#_x0000_t75" style="width:2in;height:80.1pt">
                  <v:imagedata r:id="rId21" o:title="IO Board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E84B0E" w:rsidRPr="00E14607" w:rsidRDefault="00E84B0E" w:rsidP="00EB4D11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E84B0E" w:rsidRPr="001B63D1" w:rsidTr="00EB4D11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shd w:val="clear" w:color="auto" w:fill="EAEAEA"/>
          </w:tcPr>
          <w:p w:rsidR="00E84B0E" w:rsidRPr="00E14607" w:rsidRDefault="00E84B0E" w:rsidP="00EB4D11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E84B0E" w:rsidRPr="001B63D1" w:rsidRDefault="00E84B0E" w:rsidP="00EB4D11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1B63D1">
              <w:rPr>
                <w:rFonts w:cs="Arial"/>
                <w:b/>
                <w:sz w:val="24"/>
                <w:szCs w:val="24"/>
                <w:lang w:val="en-US"/>
              </w:rPr>
              <w:t>Configuration Analog AC Input</w:t>
            </w:r>
            <w:r>
              <w:rPr>
                <w:rFonts w:cs="Arial"/>
                <w:b/>
                <w:sz w:val="24"/>
                <w:szCs w:val="24"/>
                <w:lang w:val="en-US"/>
              </w:rPr>
              <w:t>s</w:t>
            </w:r>
          </w:p>
        </w:tc>
      </w:tr>
      <w:tr w:rsidR="00E84B0E" w:rsidRPr="00A730DE" w:rsidTr="00EB4D11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E84B0E" w:rsidRPr="001B63D1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801" w:type="dxa"/>
            <w:gridSpan w:val="6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E84B0E" w:rsidRPr="001D1115" w:rsidRDefault="00E84B0E" w:rsidP="00EB4D11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de-CH"/>
              </w:rPr>
              <w:t>Current 0/4 … 20 mA (Standard)</w:t>
            </w:r>
          </w:p>
        </w:tc>
        <w:tc>
          <w:tcPr>
            <w:tcW w:w="3803" w:type="dxa"/>
            <w:gridSpan w:val="6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E84B0E" w:rsidRPr="00E14607" w:rsidRDefault="00E84B0E" w:rsidP="00EB4D11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Voltage 0 … 80 V</w:t>
            </w:r>
          </w:p>
        </w:tc>
        <w:tc>
          <w:tcPr>
            <w:tcW w:w="1135" w:type="dxa"/>
            <w:vMerge w:val="restart"/>
            <w:tcBorders>
              <w:top w:val="single" w:sz="8" w:space="0" w:color="C0C0C0"/>
            </w:tcBorders>
            <w:vAlign w:val="center"/>
          </w:tcPr>
          <w:p w:rsidR="00E84B0E" w:rsidRPr="00A730DE" w:rsidRDefault="00E84B0E" w:rsidP="00EB4D11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  <w:lang w:val="de-CH"/>
              </w:rPr>
            </w:pPr>
          </w:p>
        </w:tc>
      </w:tr>
      <w:tr w:rsidR="00E84B0E" w:rsidRPr="001C2258" w:rsidTr="00EB4D11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134" w:type="dxa"/>
            <w:vMerge/>
          </w:tcPr>
          <w:p w:rsidR="00E84B0E" w:rsidRPr="00E14607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fr-CH"/>
              </w:rPr>
              <w:t>In</w:t>
            </w:r>
            <w:r w:rsidRPr="00EA2369">
              <w:rPr>
                <w:szCs w:val="22"/>
                <w:lang w:val="fr-CH"/>
              </w:rPr>
              <w:t>1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2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3</w:t>
            </w:r>
          </w:p>
        </w:tc>
        <w:tc>
          <w:tcPr>
            <w:tcW w:w="635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4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5</w:t>
            </w:r>
          </w:p>
        </w:tc>
        <w:tc>
          <w:tcPr>
            <w:tcW w:w="634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6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fr-CH"/>
              </w:rPr>
              <w:t>In</w:t>
            </w:r>
            <w:r w:rsidRPr="00EA2369">
              <w:rPr>
                <w:szCs w:val="22"/>
                <w:lang w:val="fr-CH"/>
              </w:rPr>
              <w:t>1</w:t>
            </w:r>
          </w:p>
        </w:tc>
        <w:tc>
          <w:tcPr>
            <w:tcW w:w="634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2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3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4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5</w:t>
            </w:r>
          </w:p>
        </w:tc>
        <w:tc>
          <w:tcPr>
            <w:tcW w:w="637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E84B0E" w:rsidRPr="00EA2369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6</w:t>
            </w:r>
          </w:p>
        </w:tc>
        <w:tc>
          <w:tcPr>
            <w:tcW w:w="1135" w:type="dxa"/>
            <w:vMerge/>
            <w:vAlign w:val="center"/>
          </w:tcPr>
          <w:p w:rsidR="00E84B0E" w:rsidRPr="001C2258" w:rsidRDefault="00E84B0E" w:rsidP="00EB4D11">
            <w:pPr>
              <w:pStyle w:val="Tabelle"/>
              <w:rPr>
                <w:b/>
                <w:szCs w:val="22"/>
                <w:lang w:val="de-CH"/>
              </w:rPr>
            </w:pPr>
          </w:p>
        </w:tc>
      </w:tr>
      <w:tr w:rsidR="00E84B0E" w:rsidRPr="001C2258" w:rsidTr="00EB4D11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134" w:type="dxa"/>
            <w:vMerge/>
          </w:tcPr>
          <w:p w:rsidR="00E84B0E" w:rsidRPr="00E14607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5" w:type="dxa"/>
            <w:tcBorders>
              <w:top w:val="nil"/>
              <w:righ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4" w:type="dxa"/>
            <w:tcBorders>
              <w:top w:val="nil"/>
              <w:righ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4" w:type="dxa"/>
            <w:tcBorders>
              <w:top w:val="nil"/>
              <w:lef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7" w:type="dxa"/>
            <w:tcBorders>
              <w:top w:val="nil"/>
              <w:left w:val="single" w:sz="8" w:space="0" w:color="C0C0C0"/>
            </w:tcBorders>
            <w:vAlign w:val="center"/>
          </w:tcPr>
          <w:p w:rsidR="00E84B0E" w:rsidRPr="00EB79A0" w:rsidRDefault="00E84B0E" w:rsidP="00EB4D11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135" w:type="dxa"/>
            <w:vMerge/>
            <w:tcBorders>
              <w:bottom w:val="single" w:sz="8" w:space="0" w:color="C0C0C0"/>
            </w:tcBorders>
            <w:vAlign w:val="center"/>
          </w:tcPr>
          <w:p w:rsidR="00E84B0E" w:rsidRPr="001C2258" w:rsidRDefault="00E84B0E" w:rsidP="00EB4D11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</w:p>
        </w:tc>
      </w:tr>
    </w:tbl>
    <w:p w:rsidR="002F53A1" w:rsidRPr="002F53A1" w:rsidRDefault="002F53A1">
      <w:pPr>
        <w:rPr>
          <w:sz w:val="10"/>
          <w:szCs w:val="10"/>
        </w:rPr>
      </w:pPr>
      <w:r>
        <w:br w:type="page"/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604"/>
        <w:gridCol w:w="1135"/>
      </w:tblGrid>
      <w:tr w:rsidR="009665B5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9665B5" w:rsidP="0016219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</w:t>
            </w:r>
            <w:r w:rsidR="00162194">
              <w:rPr>
                <w:b/>
                <w:sz w:val="24"/>
                <w:szCs w:val="24"/>
                <w:lang w:val="de-CH"/>
              </w:rPr>
              <w:t>6</w:t>
            </w:r>
            <w:r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DF1097" w:rsidP="009665B5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Commissioning / training</w:t>
            </w:r>
          </w:p>
        </w:tc>
      </w:tr>
      <w:tr w:rsidR="009665B5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6971B3">
            <w:pPr>
              <w:pStyle w:val="Tabelle"/>
              <w:spacing w:before="60" w:after="60"/>
              <w:rPr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>Number of days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6971B3">
              <w:rPr>
                <w:rFonts w:cs="Arial"/>
                <w:b/>
                <w:szCs w:val="22"/>
                <w:lang w:val="en-US"/>
              </w:rPr>
              <w:t>by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EMH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5B5" w:rsidRPr="00E14607" w:rsidTr="00E84B0E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6971B3">
            <w:pPr>
              <w:pStyle w:val="Tabelle"/>
              <w:spacing w:before="60" w:after="60"/>
              <w:rPr>
                <w:rFonts w:cs="Arial"/>
                <w:b/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 xml:space="preserve">Number of days </w:t>
            </w:r>
            <w:r w:rsidR="006971B3">
              <w:rPr>
                <w:rFonts w:cs="Arial"/>
                <w:b/>
                <w:szCs w:val="22"/>
                <w:lang w:val="en-US"/>
              </w:rPr>
              <w:t>by</w:t>
            </w:r>
            <w:r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5267E5">
              <w:rPr>
                <w:rFonts w:cs="Arial"/>
                <w:b/>
                <w:szCs w:val="22"/>
                <w:lang w:val="en-US"/>
              </w:rPr>
              <w:t>MTE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5267E5" w:rsidRPr="005E51E0" w:rsidRDefault="005267E5" w:rsidP="005267E5">
      <w:pPr>
        <w:pStyle w:val="Titelzeile"/>
        <w:spacing w:before="0" w:after="60"/>
        <w:rPr>
          <w:sz w:val="10"/>
          <w:szCs w:val="10"/>
          <w:lang w:val="de-CH"/>
        </w:rPr>
      </w:pPr>
    </w:p>
    <w:p w:rsidR="00C15BFF" w:rsidRPr="00F426E0" w:rsidRDefault="00F426E0" w:rsidP="005267E5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i</w:t>
      </w:r>
      <w:r w:rsidR="00C15BFF" w:rsidRPr="00F426E0">
        <w:rPr>
          <w:b/>
          <w:sz w:val="24"/>
          <w:szCs w:val="24"/>
        </w:rPr>
        <w:t>nformation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31"/>
      </w:tblGrid>
      <w:tr w:rsidR="00DD4B01" w:rsidRPr="00C15BFF" w:rsidTr="008D42EF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DD4B01" w:rsidRPr="00C15BFF" w:rsidRDefault="00DD4B01" w:rsidP="008D42EF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customer</w:t>
            </w:r>
          </w:p>
        </w:tc>
      </w:tr>
      <w:tr w:rsidR="00DD4B01" w:rsidRPr="00C15BFF" w:rsidTr="008D42E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F426E0" w:rsidRDefault="00DD4B01" w:rsidP="008D42EF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C15BFF" w:rsidRDefault="00DD4B01" w:rsidP="008D42E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DD4B01" w:rsidRPr="00C15BFF" w:rsidTr="008D42E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F426E0" w:rsidRDefault="00DD4B01" w:rsidP="008D42EF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C15BFF" w:rsidRDefault="00DD4B01" w:rsidP="008D42E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DD4B01" w:rsidRPr="00C15BFF" w:rsidTr="008D42E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F426E0" w:rsidRDefault="00DD4B01" w:rsidP="008D42E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C15BFF" w:rsidRDefault="00DD4B01" w:rsidP="008D42E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DD4B01" w:rsidRPr="00C15BFF" w:rsidTr="008D42E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F426E0" w:rsidRDefault="00DD4B01" w:rsidP="008D42E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DD4B01" w:rsidRPr="00C15BFF" w:rsidRDefault="00DD4B01" w:rsidP="008D42E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DD4B01" w:rsidRPr="00C15BFF" w:rsidTr="008D42E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DD4B01" w:rsidRPr="00F426E0" w:rsidRDefault="00DD4B01" w:rsidP="008D42E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DD4B01" w:rsidRPr="00C15BFF" w:rsidRDefault="00DD4B01" w:rsidP="008D42E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C15BFF" w:rsidRPr="00C15BFF" w:rsidRDefault="00F426E0" w:rsidP="00C15BFF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Substation</w:t>
            </w:r>
          </w:p>
        </w:tc>
      </w:tr>
      <w:tr w:rsidR="00F426E0" w:rsidRPr="00C15BFF" w:rsidTr="00642D5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F426E0" w:rsidRDefault="00F426E0" w:rsidP="00642D5F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C15BFF" w:rsidRDefault="00F426E0" w:rsidP="00642D5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BF3D78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Transformer</w:t>
            </w: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Manufacturing Year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Serial Number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Power Rating [MVA]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Voltage Rating [kV]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</w:tbl>
    <w:p w:rsidR="001E7608" w:rsidRDefault="001E7608" w:rsidP="00C15BFF">
      <w:pPr>
        <w:pStyle w:val="Titelzeile"/>
        <w:spacing w:after="60"/>
        <w:rPr>
          <w:sz w:val="24"/>
          <w:szCs w:val="24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9866"/>
      </w:tblGrid>
      <w:tr w:rsidR="00C15BFF" w:rsidRPr="00BF3D78" w:rsidTr="00C15BFF">
        <w:tblPrEx>
          <w:tblCellMar>
            <w:top w:w="0" w:type="dxa"/>
            <w:bottom w:w="0" w:type="dxa"/>
          </w:tblCellMar>
        </w:tblPrEx>
        <w:tc>
          <w:tcPr>
            <w:tcW w:w="98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Remarks</w:t>
            </w:r>
          </w:p>
        </w:tc>
      </w:tr>
      <w:tr w:rsidR="00C15BFF" w:rsidRPr="00C15BFF" w:rsidTr="002A2A38">
        <w:tblPrEx>
          <w:tblCellMar>
            <w:top w:w="0" w:type="dxa"/>
            <w:bottom w:w="0" w:type="dxa"/>
          </w:tblCellMar>
        </w:tblPrEx>
        <w:trPr>
          <w:trHeight w:val="1984"/>
        </w:trPr>
        <w:tc>
          <w:tcPr>
            <w:tcW w:w="986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rPr>
                <w:b/>
                <w:szCs w:val="22"/>
              </w:rPr>
            </w:pPr>
          </w:p>
        </w:tc>
      </w:tr>
    </w:tbl>
    <w:p w:rsidR="000B3470" w:rsidRPr="00C15BFF" w:rsidRDefault="000B3470"/>
    <w:sectPr w:rsidR="000B3470" w:rsidRPr="00C15BFF" w:rsidSect="005766F5">
      <w:headerReference w:type="default" r:id="rId22"/>
      <w:headerReference w:type="first" r:id="rId23"/>
      <w:footerReference w:type="first" r:id="rId24"/>
      <w:type w:val="continuous"/>
      <w:pgSz w:w="11907" w:h="16840" w:code="9"/>
      <w:pgMar w:top="-1814" w:right="964" w:bottom="567" w:left="1247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81F" w:rsidRDefault="0060681F">
      <w:pPr>
        <w:spacing w:after="0"/>
      </w:pPr>
      <w:r>
        <w:separator/>
      </w:r>
    </w:p>
  </w:endnote>
  <w:endnote w:type="continuationSeparator" w:id="0">
    <w:p w:rsidR="0060681F" w:rsidRDefault="006068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9"/>
    </w:tblGrid>
    <w:tr w:rsidR="000C7D0B">
      <w:tblPrEx>
        <w:tblCellMar>
          <w:top w:w="0" w:type="dxa"/>
          <w:bottom w:w="0" w:type="dxa"/>
        </w:tblCellMar>
      </w:tblPrEx>
      <w:tc>
        <w:tcPr>
          <w:tcW w:w="9639" w:type="dxa"/>
        </w:tcPr>
        <w:p w:rsidR="000C7D0B" w:rsidRDefault="000C7D0B">
          <w:pPr>
            <w:pStyle w:val="RefFooter"/>
          </w:pPr>
        </w:p>
      </w:tc>
    </w:tr>
  </w:tbl>
  <w:p w:rsidR="000C7D0B" w:rsidRDefault="000C7D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81F" w:rsidRDefault="0060681F">
      <w:pPr>
        <w:spacing w:after="0"/>
      </w:pPr>
      <w:r>
        <w:separator/>
      </w:r>
    </w:p>
  </w:footnote>
  <w:footnote w:type="continuationSeparator" w:id="0">
    <w:p w:rsidR="0060681F" w:rsidRDefault="006068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8222"/>
    </w:tblGrid>
    <w:tr w:rsidR="000C7D0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701" w:type="dxa"/>
        </w:tcPr>
        <w:p w:rsidR="000C7D0B" w:rsidRDefault="000C7D0B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9" type="#_x0000_t75" style="width:69.05pt;height:45.55pt">
                <v:imagedata r:id="rId1" o:title="MTE-Logo"/>
              </v:shape>
            </w:pict>
          </w:r>
        </w:p>
      </w:tc>
      <w:tc>
        <w:tcPr>
          <w:tcW w:w="8222" w:type="dxa"/>
        </w:tcPr>
        <w:p w:rsidR="000C7D0B" w:rsidRDefault="000C7D0B">
          <w:pPr>
            <w:textAlignment w:val="auto"/>
            <w:rPr>
              <w:rStyle w:val="PageNumber"/>
              <w:noProof/>
            </w:rPr>
          </w:pPr>
          <w:r>
            <w:rPr>
              <w:noProof/>
            </w:rPr>
            <w:t xml:space="preserve">Page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PAGE </w:instrText>
          </w:r>
          <w:r>
            <w:rPr>
              <w:rStyle w:val="PageNumber"/>
              <w:noProof/>
            </w:rPr>
            <w:fldChar w:fldCharType="separate"/>
          </w:r>
          <w:r w:rsidR="008B5549">
            <w:rPr>
              <w:rStyle w:val="PageNumber"/>
              <w:noProof/>
            </w:rPr>
            <w:t>3</w:t>
          </w:r>
          <w:r>
            <w:rPr>
              <w:rStyle w:val="PageNumber"/>
              <w:noProof/>
            </w:rPr>
            <w:fldChar w:fldCharType="end"/>
          </w:r>
          <w:r>
            <w:rPr>
              <w:rStyle w:val="PageNumber"/>
              <w:noProof/>
            </w:rPr>
            <w:t xml:space="preserve"> /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NUMPAGES </w:instrText>
          </w:r>
          <w:r>
            <w:rPr>
              <w:rStyle w:val="PageNumber"/>
              <w:noProof/>
            </w:rPr>
            <w:fldChar w:fldCharType="separate"/>
          </w:r>
          <w:r w:rsidR="008B5549">
            <w:rPr>
              <w:rStyle w:val="PageNumber"/>
              <w:noProof/>
            </w:rPr>
            <w:t>3</w:t>
          </w:r>
          <w:r>
            <w:rPr>
              <w:rStyle w:val="PageNumber"/>
              <w:noProof/>
            </w:rPr>
            <w:fldChar w:fldCharType="end"/>
          </w:r>
        </w:p>
        <w:p w:rsidR="000C7D0B" w:rsidRPr="00A51E88" w:rsidRDefault="000C7D0B" w:rsidP="0048340F">
          <w:pPr>
            <w:pStyle w:val="NormalNo"/>
            <w:tabs>
              <w:tab w:val="clear" w:pos="4082"/>
              <w:tab w:val="left" w:pos="2176"/>
            </w:tabs>
            <w:rPr>
              <w:rStyle w:val="PageNumber"/>
              <w:sz w:val="14"/>
              <w:szCs w:val="14"/>
              <w:lang w:val="en-US"/>
            </w:rPr>
          </w:pPr>
          <w:r>
            <w:rPr>
              <w:rStyle w:val="PageNumber"/>
              <w:sz w:val="14"/>
              <w:szCs w:val="14"/>
              <w:lang w:val="en-US"/>
            </w:rPr>
            <w:t>Date</w:t>
          </w:r>
          <w:r w:rsidRPr="00A51E88">
            <w:rPr>
              <w:rStyle w:val="PageNumber"/>
              <w:sz w:val="14"/>
              <w:szCs w:val="14"/>
              <w:lang w:val="en-US"/>
            </w:rPr>
            <w:tab/>
            <w:t>Version</w:t>
          </w:r>
        </w:p>
        <w:p w:rsidR="000C7D0B" w:rsidRPr="00A51E88" w:rsidRDefault="000C7D0B" w:rsidP="0048340F">
          <w:pPr>
            <w:pStyle w:val="NormalNo"/>
            <w:tabs>
              <w:tab w:val="clear" w:pos="4082"/>
              <w:tab w:val="left" w:pos="2176"/>
            </w:tabs>
            <w:rPr>
              <w:lang w:val="en-US"/>
            </w:rPr>
          </w:pPr>
          <w:r>
            <w:rPr>
              <w:lang w:val="en-US"/>
            </w:rPr>
            <w:t>10</w:t>
          </w:r>
          <w:r w:rsidRPr="00A51E88">
            <w:rPr>
              <w:lang w:val="en-US"/>
            </w:rPr>
            <w:t>.201</w:t>
          </w:r>
          <w:r>
            <w:rPr>
              <w:lang w:val="en-US"/>
            </w:rPr>
            <w:t>4</w:t>
          </w:r>
          <w:r w:rsidRPr="00A51E88">
            <w:rPr>
              <w:lang w:val="en-US"/>
            </w:rPr>
            <w:tab/>
            <w:t>V</w:t>
          </w:r>
          <w:r>
            <w:rPr>
              <w:lang w:val="en-US"/>
            </w:rPr>
            <w:t>8</w:t>
          </w:r>
        </w:p>
        <w:p w:rsidR="000C7D0B" w:rsidRDefault="000C7D0B" w:rsidP="0048340F">
          <w:pPr>
            <w:rPr>
              <w:noProof/>
            </w:rPr>
          </w:pPr>
          <w:r>
            <w:rPr>
              <w:noProof/>
            </w:rPr>
            <w:t>HYDROCAL 1005 - Order sheet including accessories</w:t>
          </w:r>
        </w:p>
      </w:tc>
    </w:tr>
  </w:tbl>
  <w:p w:rsidR="000C7D0B" w:rsidRDefault="000C7D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23"/>
    </w:tblGrid>
    <w:tr w:rsidR="000C7D0B" w:rsidTr="008E5B5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9923" w:type="dxa"/>
        </w:tcPr>
        <w:p w:rsidR="000C7D0B" w:rsidRDefault="000C7D0B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0" type="#_x0000_t75" style="width:493pt;height:49.95pt">
                <v:imagedata r:id="rId1" o:title="MTE-Schriftzug farbig RGB"/>
              </v:shape>
            </w:pict>
          </w:r>
        </w:p>
      </w:tc>
    </w:tr>
  </w:tbl>
  <w:p w:rsidR="000C7D0B" w:rsidRDefault="000C7D0B">
    <w:pPr>
      <w:rPr>
        <w:noProof/>
        <w:sz w:val="6"/>
      </w:rPr>
    </w:pPr>
  </w:p>
  <w:p w:rsidR="000C7D0B" w:rsidRDefault="000C7D0B">
    <w:pPr>
      <w:rPr>
        <w:noProof/>
      </w:rPr>
    </w:pPr>
  </w:p>
  <w:tbl>
    <w:tblPr>
      <w:tblW w:w="10036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30"/>
      <w:gridCol w:w="2806"/>
    </w:tblGrid>
    <w:tr w:rsidR="000C7D0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230" w:type="dxa"/>
        </w:tcPr>
        <w:p w:rsidR="000C7D0B" w:rsidRDefault="000C7D0B">
          <w:pPr>
            <w:rPr>
              <w:noProof/>
            </w:rPr>
          </w:pPr>
        </w:p>
      </w:tc>
      <w:tc>
        <w:tcPr>
          <w:tcW w:w="2806" w:type="dxa"/>
        </w:tcPr>
        <w:p w:rsidR="000C7D0B" w:rsidRDefault="000C7D0B">
          <w:pPr>
            <w:pStyle w:val="CompRef"/>
            <w:rPr>
              <w:sz w:val="18"/>
            </w:rPr>
          </w:pPr>
          <w:r>
            <w:rPr>
              <w:sz w:val="18"/>
            </w:rPr>
            <w:t>P.O. Box 4544</w:t>
          </w:r>
        </w:p>
        <w:p w:rsidR="000C7D0B" w:rsidRPr="00AC598C" w:rsidRDefault="000C7D0B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CH-6304 Zug / Switzerland</w:t>
          </w:r>
        </w:p>
        <w:p w:rsidR="000C7D0B" w:rsidRPr="00AC598C" w:rsidRDefault="000C7D0B">
          <w:pPr>
            <w:pStyle w:val="CompRef"/>
            <w:rPr>
              <w:sz w:val="18"/>
              <w:lang w:val="de-CH"/>
            </w:rPr>
          </w:pPr>
        </w:p>
        <w:p w:rsidR="000C7D0B" w:rsidRPr="00AC598C" w:rsidRDefault="000C7D0B">
          <w:pPr>
            <w:pStyle w:val="CompRef"/>
            <w:rPr>
              <w:sz w:val="14"/>
              <w:lang w:val="de-CH"/>
            </w:rPr>
          </w:pPr>
          <w:r w:rsidRPr="00AC598C">
            <w:rPr>
              <w:sz w:val="14"/>
              <w:lang w:val="de-CH"/>
            </w:rPr>
            <w:t>Domicile:</w:t>
          </w:r>
        </w:p>
        <w:p w:rsidR="000C7D0B" w:rsidRPr="00AC598C" w:rsidRDefault="000C7D0B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Dammstrasse 16</w:t>
          </w:r>
        </w:p>
        <w:p w:rsidR="000C7D0B" w:rsidRPr="00AC598C" w:rsidRDefault="000C7D0B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CH-6300 Zug / Switzerland</w:t>
          </w:r>
        </w:p>
        <w:p w:rsidR="000C7D0B" w:rsidRPr="00AC598C" w:rsidRDefault="000C7D0B">
          <w:pPr>
            <w:pStyle w:val="CompRef"/>
            <w:rPr>
              <w:sz w:val="18"/>
              <w:lang w:val="de-CH"/>
            </w:rPr>
          </w:pPr>
        </w:p>
        <w:p w:rsidR="000C7D0B" w:rsidRDefault="000C7D0B">
          <w:pPr>
            <w:pStyle w:val="CompRef"/>
            <w:rPr>
              <w:sz w:val="18"/>
            </w:rPr>
          </w:pPr>
          <w:r>
            <w:rPr>
              <w:sz w:val="18"/>
            </w:rPr>
            <w:t>Phone</w:t>
          </w:r>
          <w:r>
            <w:rPr>
              <w:sz w:val="18"/>
            </w:rPr>
            <w:tab/>
            <w:t>+41-41-724 24 48</w:t>
          </w:r>
        </w:p>
        <w:p w:rsidR="000C7D0B" w:rsidRDefault="000C7D0B" w:rsidP="000C73B2">
          <w:pPr>
            <w:pStyle w:val="CompRef"/>
          </w:pPr>
          <w:r>
            <w:rPr>
              <w:sz w:val="18"/>
            </w:rPr>
            <w:t>Fax</w:t>
          </w:r>
          <w:r>
            <w:rPr>
              <w:sz w:val="18"/>
            </w:rPr>
            <w:tab/>
            <w:t>+41-41-724 24 25</w:t>
          </w:r>
        </w:p>
      </w:tc>
    </w:tr>
  </w:tbl>
  <w:p w:rsidR="000C7D0B" w:rsidRDefault="000C7D0B">
    <w:pPr>
      <w:rPr>
        <w:noProof/>
      </w:rPr>
    </w:pPr>
  </w:p>
  <w:p w:rsidR="000C7D0B" w:rsidRDefault="000C7D0B">
    <w:pPr>
      <w:pStyle w:val="Header"/>
      <w:rPr>
        <w:sz w:val="2"/>
      </w:rPr>
    </w:pPr>
  </w:p>
  <w:p w:rsidR="000C7D0B" w:rsidRDefault="000C7D0B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17AFCAE"/>
    <w:lvl w:ilvl="0">
      <w:numFmt w:val="decimal"/>
      <w:lvlText w:val="*"/>
      <w:lvlJc w:val="left"/>
    </w:lvl>
  </w:abstractNum>
  <w:abstractNum w:abstractNumId="1" w15:restartNumberingAfterBreak="0">
    <w:nsid w:val="119E0C4F"/>
    <w:multiLevelType w:val="hybridMultilevel"/>
    <w:tmpl w:val="4EC2EF16"/>
    <w:lvl w:ilvl="0" w:tplc="79E0EC1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039"/>
    <w:multiLevelType w:val="hybridMultilevel"/>
    <w:tmpl w:val="2230D930"/>
    <w:lvl w:ilvl="0" w:tplc="B0D66E26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2A24633A"/>
    <w:multiLevelType w:val="hybridMultilevel"/>
    <w:tmpl w:val="CF7C6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4F4B"/>
    <w:multiLevelType w:val="hybridMultilevel"/>
    <w:tmpl w:val="BF082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B6CB4"/>
    <w:multiLevelType w:val="hybridMultilevel"/>
    <w:tmpl w:val="803ADA2A"/>
    <w:lvl w:ilvl="0" w:tplc="A572B378">
      <w:start w:val="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B1560"/>
    <w:multiLevelType w:val="hybridMultilevel"/>
    <w:tmpl w:val="D75A45AE"/>
    <w:lvl w:ilvl="0" w:tplc="4D8C46E2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5E9E2692"/>
    <w:multiLevelType w:val="hybridMultilevel"/>
    <w:tmpl w:val="BBFAE62A"/>
    <w:lvl w:ilvl="0" w:tplc="43E6296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attachedTemplate r:id="rId1"/>
  <w:doNotTrackMoves/>
  <w:defaultTabStop w:val="709"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352E"/>
    <w:rsid w:val="00026937"/>
    <w:rsid w:val="00046D2A"/>
    <w:rsid w:val="00052A9B"/>
    <w:rsid w:val="00061F64"/>
    <w:rsid w:val="000657E4"/>
    <w:rsid w:val="000669CA"/>
    <w:rsid w:val="000678FB"/>
    <w:rsid w:val="0009039B"/>
    <w:rsid w:val="000B3470"/>
    <w:rsid w:val="000C73B2"/>
    <w:rsid w:val="000C7D0B"/>
    <w:rsid w:val="00106AEA"/>
    <w:rsid w:val="00107CB1"/>
    <w:rsid w:val="00132C10"/>
    <w:rsid w:val="00162194"/>
    <w:rsid w:val="00163697"/>
    <w:rsid w:val="001A41AC"/>
    <w:rsid w:val="001B0327"/>
    <w:rsid w:val="001D19E6"/>
    <w:rsid w:val="001E7608"/>
    <w:rsid w:val="00205B86"/>
    <w:rsid w:val="002500EF"/>
    <w:rsid w:val="002578DA"/>
    <w:rsid w:val="002759F7"/>
    <w:rsid w:val="0028488F"/>
    <w:rsid w:val="002927FF"/>
    <w:rsid w:val="002A2A38"/>
    <w:rsid w:val="002E352E"/>
    <w:rsid w:val="002E356E"/>
    <w:rsid w:val="002E5732"/>
    <w:rsid w:val="002F53A1"/>
    <w:rsid w:val="00311247"/>
    <w:rsid w:val="00316C42"/>
    <w:rsid w:val="00334079"/>
    <w:rsid w:val="003510AA"/>
    <w:rsid w:val="003659B8"/>
    <w:rsid w:val="003679FC"/>
    <w:rsid w:val="003A126E"/>
    <w:rsid w:val="003B1501"/>
    <w:rsid w:val="003C1C24"/>
    <w:rsid w:val="003E5D85"/>
    <w:rsid w:val="003F56FB"/>
    <w:rsid w:val="00401C2C"/>
    <w:rsid w:val="00404CE8"/>
    <w:rsid w:val="00413DB6"/>
    <w:rsid w:val="00425BDE"/>
    <w:rsid w:val="00473141"/>
    <w:rsid w:val="0048340F"/>
    <w:rsid w:val="004D35A2"/>
    <w:rsid w:val="004E66D2"/>
    <w:rsid w:val="00511A0B"/>
    <w:rsid w:val="00521CB3"/>
    <w:rsid w:val="005267E5"/>
    <w:rsid w:val="00535B42"/>
    <w:rsid w:val="00545321"/>
    <w:rsid w:val="005742D3"/>
    <w:rsid w:val="005766F5"/>
    <w:rsid w:val="0059270F"/>
    <w:rsid w:val="005C0871"/>
    <w:rsid w:val="0060681F"/>
    <w:rsid w:val="00614C4F"/>
    <w:rsid w:val="00634BFC"/>
    <w:rsid w:val="00642D5F"/>
    <w:rsid w:val="00695278"/>
    <w:rsid w:val="00695D87"/>
    <w:rsid w:val="006971B3"/>
    <w:rsid w:val="006C7D30"/>
    <w:rsid w:val="006F0DBE"/>
    <w:rsid w:val="007154C4"/>
    <w:rsid w:val="007336DE"/>
    <w:rsid w:val="007366BB"/>
    <w:rsid w:val="00752ADA"/>
    <w:rsid w:val="0075365C"/>
    <w:rsid w:val="007726B8"/>
    <w:rsid w:val="007D14A8"/>
    <w:rsid w:val="007E008B"/>
    <w:rsid w:val="007E7636"/>
    <w:rsid w:val="007F19A3"/>
    <w:rsid w:val="00813AD6"/>
    <w:rsid w:val="00875A2E"/>
    <w:rsid w:val="00892766"/>
    <w:rsid w:val="008A593F"/>
    <w:rsid w:val="008B5549"/>
    <w:rsid w:val="008D42EF"/>
    <w:rsid w:val="008E5B50"/>
    <w:rsid w:val="008F077C"/>
    <w:rsid w:val="009027CF"/>
    <w:rsid w:val="009511CA"/>
    <w:rsid w:val="009665B5"/>
    <w:rsid w:val="00977B79"/>
    <w:rsid w:val="009A3DF0"/>
    <w:rsid w:val="009B371C"/>
    <w:rsid w:val="009C22AD"/>
    <w:rsid w:val="009D203A"/>
    <w:rsid w:val="009F1DDD"/>
    <w:rsid w:val="009F534D"/>
    <w:rsid w:val="00A1544A"/>
    <w:rsid w:val="00A41DCC"/>
    <w:rsid w:val="00A4661D"/>
    <w:rsid w:val="00A70014"/>
    <w:rsid w:val="00AA7500"/>
    <w:rsid w:val="00AB1CBE"/>
    <w:rsid w:val="00AC598C"/>
    <w:rsid w:val="00AD24A9"/>
    <w:rsid w:val="00B05875"/>
    <w:rsid w:val="00B31C66"/>
    <w:rsid w:val="00B34A24"/>
    <w:rsid w:val="00B4693C"/>
    <w:rsid w:val="00B504F0"/>
    <w:rsid w:val="00B73F67"/>
    <w:rsid w:val="00B757FB"/>
    <w:rsid w:val="00BF3D78"/>
    <w:rsid w:val="00BF7E41"/>
    <w:rsid w:val="00C15BFF"/>
    <w:rsid w:val="00C4177B"/>
    <w:rsid w:val="00C6502F"/>
    <w:rsid w:val="00CA236D"/>
    <w:rsid w:val="00D04492"/>
    <w:rsid w:val="00D41282"/>
    <w:rsid w:val="00D563BB"/>
    <w:rsid w:val="00D56F07"/>
    <w:rsid w:val="00D62690"/>
    <w:rsid w:val="00D63554"/>
    <w:rsid w:val="00D7353E"/>
    <w:rsid w:val="00D93313"/>
    <w:rsid w:val="00DD3A59"/>
    <w:rsid w:val="00DD4B01"/>
    <w:rsid w:val="00DD5D5B"/>
    <w:rsid w:val="00DE7CF5"/>
    <w:rsid w:val="00DF1097"/>
    <w:rsid w:val="00E70510"/>
    <w:rsid w:val="00E75487"/>
    <w:rsid w:val="00E84B0E"/>
    <w:rsid w:val="00E96A97"/>
    <w:rsid w:val="00EA11A9"/>
    <w:rsid w:val="00EB090E"/>
    <w:rsid w:val="00EB4D11"/>
    <w:rsid w:val="00EC42E3"/>
    <w:rsid w:val="00F426E0"/>
    <w:rsid w:val="00F81301"/>
    <w:rsid w:val="00F9533B"/>
    <w:rsid w:val="00FB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464C46A1-97B4-48DB-93A3-C62FD4B1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sz w:val="22"/>
      <w:lang w:val="en-GB" w:eastAsia="en-US"/>
    </w:rPr>
  </w:style>
  <w:style w:type="paragraph" w:styleId="Heading1">
    <w:name w:val="heading 1"/>
    <w:next w:val="BodyText"/>
    <w:qFormat/>
    <w:pPr>
      <w:keepNext/>
      <w:suppressAutoHyphens/>
      <w:overflowPunct w:val="0"/>
      <w:autoSpaceDE w:val="0"/>
      <w:autoSpaceDN w:val="0"/>
      <w:adjustRightInd w:val="0"/>
      <w:spacing w:before="240" w:after="240" w:line="240" w:lineRule="exact"/>
      <w:ind w:left="709" w:hanging="709"/>
      <w:textAlignment w:val="baseline"/>
      <w:outlineLvl w:val="0"/>
    </w:pPr>
    <w:rPr>
      <w:rFonts w:ascii="Arial" w:hAnsi="Arial"/>
      <w:b/>
      <w:sz w:val="22"/>
      <w:lang w:val="en-GB" w:eastAsia="en-US"/>
    </w:rPr>
  </w:style>
  <w:style w:type="paragraph" w:styleId="Heading2">
    <w:name w:val="heading 2"/>
    <w:basedOn w:val="Heading1"/>
    <w:next w:val="BodyText"/>
    <w:qFormat/>
    <w:pPr>
      <w:outlineLvl w:val="1"/>
    </w:pPr>
  </w:style>
  <w:style w:type="paragraph" w:styleId="Heading3">
    <w:name w:val="heading 3"/>
    <w:basedOn w:val="Heading1"/>
    <w:next w:val="BodyText"/>
    <w:qFormat/>
    <w:pPr>
      <w:outlineLvl w:val="2"/>
    </w:pPr>
    <w:rPr>
      <w:b w:val="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Sender">
    <w:name w:val="Sender"/>
    <w:basedOn w:val="Normal"/>
    <w:pPr>
      <w:ind w:right="5443"/>
    </w:pPr>
    <w:rPr>
      <w:noProof/>
      <w:sz w:val="14"/>
    </w:rPr>
  </w:style>
  <w:style w:type="paragraph" w:customStyle="1" w:styleId="NormalNo">
    <w:name w:val="NormalNo"/>
    <w:basedOn w:val="Normal"/>
    <w:pPr>
      <w:tabs>
        <w:tab w:val="left" w:pos="4082"/>
      </w:tabs>
    </w:pPr>
    <w:rPr>
      <w:noProof/>
    </w:rPr>
  </w:style>
  <w:style w:type="paragraph" w:customStyle="1" w:styleId="Reference">
    <w:name w:val="Reference"/>
    <w:basedOn w:val="Normal"/>
    <w:rPr>
      <w:b/>
    </w:rPr>
  </w:style>
  <w:style w:type="paragraph" w:styleId="Header">
    <w:name w:val="header"/>
    <w:basedOn w:val="Normal"/>
    <w:semiHidden/>
    <w:rPr>
      <w:noProof/>
    </w:rPr>
  </w:style>
  <w:style w:type="paragraph" w:styleId="Footer">
    <w:name w:val="footer"/>
    <w:basedOn w:val="Normal"/>
    <w:semiHidden/>
    <w:rPr>
      <w:noProof/>
    </w:rPr>
  </w:style>
  <w:style w:type="paragraph" w:customStyle="1" w:styleId="CompRef">
    <w:name w:val="CompRef"/>
    <w:basedOn w:val="Normal"/>
    <w:rPr>
      <w:noProof/>
    </w:rPr>
  </w:style>
  <w:style w:type="character" w:styleId="PageNumber">
    <w:name w:val="page number"/>
    <w:basedOn w:val="DefaultParagraphFont"/>
    <w:semiHidden/>
  </w:style>
  <w:style w:type="paragraph" w:customStyle="1" w:styleId="CompName">
    <w:name w:val="CompName"/>
    <w:basedOn w:val="Normal"/>
    <w:pPr>
      <w:tabs>
        <w:tab w:val="left" w:pos="1701"/>
      </w:tabs>
    </w:pPr>
    <w:rPr>
      <w:rFonts w:ascii="Arial Black" w:hAnsi="Arial Black"/>
      <w:b/>
      <w:noProof/>
      <w:spacing w:val="88"/>
      <w:sz w:val="43"/>
    </w:rPr>
  </w:style>
  <w:style w:type="paragraph" w:customStyle="1" w:styleId="CompNameAdd">
    <w:name w:val="CompNameAdd"/>
    <w:basedOn w:val="Reference"/>
    <w:rPr>
      <w:b w:val="0"/>
      <w:noProof/>
      <w:spacing w:val="22"/>
      <w:sz w:val="24"/>
    </w:rPr>
  </w:style>
  <w:style w:type="paragraph" w:customStyle="1" w:styleId="FormTitle">
    <w:name w:val="FormTitle"/>
    <w:basedOn w:val="NormalNo"/>
    <w:rPr>
      <w:b/>
      <w:sz w:val="44"/>
    </w:rPr>
  </w:style>
  <w:style w:type="paragraph" w:customStyle="1" w:styleId="RefFooter">
    <w:name w:val="RefFooter"/>
    <w:basedOn w:val="Normal"/>
    <w:rPr>
      <w:sz w:val="6"/>
    </w:rPr>
  </w:style>
  <w:style w:type="paragraph" w:styleId="BodyText2">
    <w:name w:val="Body Text 2"/>
    <w:basedOn w:val="Normal"/>
    <w:semiHidden/>
    <w:pPr>
      <w:tabs>
        <w:tab w:val="left" w:pos="567"/>
        <w:tab w:val="right" w:pos="6663"/>
      </w:tabs>
      <w:spacing w:before="120"/>
      <w:ind w:right="67"/>
    </w:pPr>
  </w:style>
  <w:style w:type="paragraph" w:customStyle="1" w:styleId="Default">
    <w:name w:val="Default"/>
    <w:rsid w:val="00D56F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itelzeile">
    <w:name w:val="Titelzeile"/>
    <w:basedOn w:val="Normal"/>
    <w:pPr>
      <w:spacing w:before="120" w:after="120"/>
    </w:pPr>
    <w:rPr>
      <w:b/>
      <w:bCs/>
    </w:rPr>
  </w:style>
  <w:style w:type="paragraph" w:customStyle="1" w:styleId="Tabelle">
    <w:name w:val="Tabelle"/>
    <w:basedOn w:val="Normal"/>
    <w:pPr>
      <w:spacing w:before="30" w:after="30"/>
    </w:pPr>
  </w:style>
  <w:style w:type="paragraph" w:styleId="ListParagraph">
    <w:name w:val="List Paragraph"/>
    <w:basedOn w:val="Normal"/>
    <w:uiPriority w:val="34"/>
    <w:qFormat/>
    <w:rsid w:val="00D56F07"/>
    <w:pPr>
      <w:ind w:left="720"/>
      <w:contextualSpacing/>
    </w:pPr>
    <w:rPr>
      <w:sz w:val="20"/>
      <w:lang w:val="de-CH"/>
    </w:rPr>
  </w:style>
  <w:style w:type="paragraph" w:customStyle="1" w:styleId="Titel1">
    <w:name w:val="Titel1"/>
    <w:basedOn w:val="Normal"/>
    <w:rsid w:val="00D56F07"/>
    <w:pPr>
      <w:spacing w:after="0"/>
    </w:pPr>
    <w:rPr>
      <w:rFonts w:ascii="Arial Black" w:hAnsi="Arial Black"/>
      <w:sz w:val="6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6F0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6F07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rsid w:val="00D56F07"/>
    <w:pPr>
      <w:ind w:firstLine="210"/>
    </w:pPr>
    <w:rPr>
      <w:sz w:val="20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56F07"/>
    <w:rPr>
      <w:rFonts w:ascii="Arial" w:hAnsi="Arial"/>
      <w:sz w:val="22"/>
      <w:lang w:val="en-GB" w:eastAsia="en-US"/>
    </w:rPr>
  </w:style>
  <w:style w:type="paragraph" w:customStyle="1" w:styleId="Texttitel1">
    <w:name w:val="Texttitel 1"/>
    <w:basedOn w:val="Normal"/>
    <w:rsid w:val="009511CA"/>
    <w:pPr>
      <w:spacing w:before="60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MTE%20english\Neutrales%20Form%20mit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0EA22-AA0A-45E3-8A84-AC1B1668F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Neutrales Form mit Logo.dot</Template>
  <TotalTime>0</TotalTime>
  <Pages>3</Pages>
  <Words>343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MTE Meter Test Equipment AG</vt:lpstr>
    </vt:vector>
  </TitlesOfParts>
  <Company>MTE AG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MTE Meter Test Equipment AG</dc:title>
  <dc:subject/>
  <dc:creator>Horst Adams</dc:creator>
  <cp:keywords/>
  <dc:description>MTE Meter Test Equipment AG_x000d_
Oktober 1996_x000d_
Priska Blum, Leuchter Informatik AG</dc:description>
  <cp:lastModifiedBy>Ineichen Stephan MTE</cp:lastModifiedBy>
  <cp:revision>2</cp:revision>
  <cp:lastPrinted>2014-10-28T09:15:00Z</cp:lastPrinted>
  <dcterms:created xsi:type="dcterms:W3CDTF">2018-03-12T13:41:00Z</dcterms:created>
  <dcterms:modified xsi:type="dcterms:W3CDTF">2018-03-12T13:41:00Z</dcterms:modified>
</cp:coreProperties>
</file>