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470" w:rsidRPr="00C15BFF" w:rsidRDefault="000B3470">
      <w:pPr>
        <w:pStyle w:val="NormalNo"/>
        <w:tabs>
          <w:tab w:val="clear" w:pos="4082"/>
        </w:tabs>
        <w:rPr>
          <w:noProof w:val="0"/>
        </w:rPr>
      </w:pPr>
      <w:bookmarkStart w:id="0" w:name="_GoBack"/>
      <w:bookmarkEnd w:id="0"/>
    </w:p>
    <w:p w:rsidR="000B3470" w:rsidRPr="00C15BFF" w:rsidRDefault="000B3470"/>
    <w:tbl>
      <w:tblPr>
        <w:tblW w:w="72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1758"/>
        <w:gridCol w:w="2977"/>
      </w:tblGrid>
      <w:tr w:rsidR="000B3470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Date</w:t>
            </w:r>
          </w:p>
        </w:tc>
        <w:tc>
          <w:tcPr>
            <w:tcW w:w="1758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bookmarkStart w:id="1" w:name="BkmIhreReferenz"/>
            <w:bookmarkStart w:id="2" w:name="BkmVorname"/>
            <w:bookmarkStart w:id="3" w:name="BkmName"/>
            <w:bookmarkEnd w:id="1"/>
            <w:bookmarkEnd w:id="2"/>
            <w:bookmarkEnd w:id="3"/>
            <w:r w:rsidRPr="00C15BFF">
              <w:rPr>
                <w:noProof w:val="0"/>
              </w:rPr>
              <w:t>Version</w:t>
            </w:r>
          </w:p>
        </w:tc>
        <w:tc>
          <w:tcPr>
            <w:tcW w:w="2977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Author</w:t>
            </w:r>
          </w:p>
        </w:tc>
      </w:tr>
      <w:tr w:rsidR="00E97B0F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E97B0F" w:rsidRPr="009D6179" w:rsidRDefault="00457CF7" w:rsidP="00E26081">
            <w:pPr>
              <w:rPr>
                <w:lang w:val="de-CH"/>
              </w:rPr>
            </w:pPr>
            <w:r>
              <w:rPr>
                <w:lang w:val="de-CH"/>
              </w:rPr>
              <w:t>1</w:t>
            </w:r>
            <w:r w:rsidR="00E26081">
              <w:rPr>
                <w:lang w:val="de-CH"/>
              </w:rPr>
              <w:t>0</w:t>
            </w:r>
            <w:r w:rsidR="00E97B0F" w:rsidRPr="009D6179">
              <w:rPr>
                <w:lang w:val="de-CH"/>
              </w:rPr>
              <w:t>.201</w:t>
            </w:r>
            <w:r w:rsidR="00E26081">
              <w:rPr>
                <w:lang w:val="de-CH"/>
              </w:rPr>
              <w:t>4</w:t>
            </w:r>
          </w:p>
        </w:tc>
        <w:tc>
          <w:tcPr>
            <w:tcW w:w="1758" w:type="dxa"/>
          </w:tcPr>
          <w:p w:rsidR="00E97B0F" w:rsidRPr="009D6179" w:rsidRDefault="00E97B0F" w:rsidP="00E26081">
            <w:pPr>
              <w:pStyle w:val="Reference"/>
              <w:rPr>
                <w:b w:val="0"/>
              </w:rPr>
            </w:pPr>
            <w:r w:rsidRPr="009D6179">
              <w:rPr>
                <w:b w:val="0"/>
              </w:rPr>
              <w:t>V</w:t>
            </w:r>
            <w:r w:rsidR="00E26081">
              <w:rPr>
                <w:b w:val="0"/>
              </w:rPr>
              <w:t>8</w:t>
            </w:r>
          </w:p>
        </w:tc>
        <w:tc>
          <w:tcPr>
            <w:tcW w:w="2977" w:type="dxa"/>
          </w:tcPr>
          <w:p w:rsidR="00E97B0F" w:rsidRPr="00AD24A9" w:rsidRDefault="00E97B0F">
            <w:pPr>
              <w:pStyle w:val="NormalNo"/>
              <w:rPr>
                <w:noProof w:val="0"/>
              </w:rPr>
            </w:pPr>
            <w:r>
              <w:rPr>
                <w:noProof w:val="0"/>
              </w:rPr>
              <w:t>Albert Merz</w:t>
            </w:r>
          </w:p>
        </w:tc>
      </w:tr>
    </w:tbl>
    <w:p w:rsidR="000B3470" w:rsidRPr="00C15BFF" w:rsidRDefault="000B3470">
      <w:bookmarkStart w:id="4" w:name="BkmBetreff"/>
    </w:p>
    <w:bookmarkEnd w:id="4"/>
    <w:p w:rsidR="000B3470" w:rsidRPr="00C15BFF" w:rsidRDefault="008E2984">
      <w:pPr>
        <w:pStyle w:val="Reference"/>
        <w:rPr>
          <w:sz w:val="48"/>
          <w:szCs w:val="48"/>
        </w:rPr>
      </w:pPr>
      <w:r>
        <w:rPr>
          <w:sz w:val="48"/>
          <w:szCs w:val="48"/>
          <w:lang w:val="en-US"/>
        </w:rPr>
        <w:t>HYDROCAL 1003</w:t>
      </w:r>
      <w:r w:rsidR="00535B42" w:rsidRPr="00535B42">
        <w:rPr>
          <w:sz w:val="48"/>
          <w:szCs w:val="48"/>
          <w:lang w:val="en-US"/>
        </w:rPr>
        <w:br/>
      </w:r>
      <w:r w:rsidR="009665B5">
        <w:rPr>
          <w:sz w:val="32"/>
          <w:szCs w:val="32"/>
        </w:rPr>
        <w:t>Order s</w:t>
      </w:r>
      <w:r w:rsidR="00D56F07" w:rsidRPr="00535B42">
        <w:rPr>
          <w:sz w:val="32"/>
          <w:szCs w:val="32"/>
        </w:rPr>
        <w:t>heet</w:t>
      </w:r>
      <w:r w:rsidR="00535B42">
        <w:rPr>
          <w:sz w:val="32"/>
          <w:szCs w:val="32"/>
        </w:rPr>
        <w:t xml:space="preserve"> including </w:t>
      </w:r>
      <w:r w:rsidR="004D35A2">
        <w:rPr>
          <w:sz w:val="32"/>
          <w:szCs w:val="32"/>
        </w:rPr>
        <w:t>accessories</w:t>
      </w:r>
    </w:p>
    <w:p w:rsidR="000B3470" w:rsidRDefault="000B3470"/>
    <w:p w:rsidR="003E5D85" w:rsidRPr="009665B5" w:rsidRDefault="003E5D85" w:rsidP="003E5D85">
      <w:pPr>
        <w:pStyle w:val="Titelzeile"/>
        <w:spacing w:before="60" w:after="60"/>
        <w:rPr>
          <w:sz w:val="10"/>
          <w:szCs w:val="10"/>
          <w:lang w:val="en-US"/>
        </w:rPr>
      </w:pPr>
    </w:p>
    <w:p w:rsidR="003E5D85" w:rsidRDefault="004D35A2" w:rsidP="003E5D85">
      <w:pPr>
        <w:pStyle w:val="Titelzeile"/>
        <w:spacing w:before="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Nec</w:t>
      </w:r>
      <w:r w:rsidRPr="004D35A2">
        <w:rPr>
          <w:sz w:val="24"/>
          <w:szCs w:val="24"/>
          <w:lang w:val="en-US"/>
        </w:rPr>
        <w:t>essary information and s</w:t>
      </w:r>
      <w:r w:rsidR="003E5D85" w:rsidRPr="004D35A2">
        <w:rPr>
          <w:sz w:val="24"/>
          <w:szCs w:val="24"/>
          <w:lang w:val="en-US"/>
        </w:rPr>
        <w:t xml:space="preserve">tandard </w:t>
      </w:r>
      <w:r>
        <w:rPr>
          <w:sz w:val="24"/>
          <w:szCs w:val="24"/>
          <w:lang w:val="en-US"/>
        </w:rPr>
        <w:t>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49"/>
        <w:gridCol w:w="950"/>
        <w:gridCol w:w="950"/>
        <w:gridCol w:w="950"/>
        <w:gridCol w:w="949"/>
        <w:gridCol w:w="950"/>
        <w:gridCol w:w="950"/>
        <w:gridCol w:w="954"/>
        <w:gridCol w:w="1135"/>
      </w:tblGrid>
      <w:tr w:rsidR="009665B5" w:rsidRPr="00E319C6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8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5B5" w:rsidRPr="00E14607" w:rsidRDefault="005267E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010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Power supply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535B42" w:rsidRPr="001D1115" w:rsidRDefault="00535B42" w:rsidP="003E5D85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de-CH"/>
              </w:rPr>
              <w:t>Nominal</w:t>
            </w:r>
            <w:r w:rsidR="003E5D85">
              <w:rPr>
                <w:b/>
                <w:szCs w:val="22"/>
                <w:lang w:val="de-CH"/>
              </w:rPr>
              <w:t xml:space="preserve"> voltage </w:t>
            </w:r>
            <w:r>
              <w:rPr>
                <w:b/>
                <w:szCs w:val="22"/>
                <w:lang w:val="de-CH"/>
              </w:rPr>
              <w:t>version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Supply voltage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B79A0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</w:p>
        </w:tc>
      </w:tr>
      <w:tr w:rsidR="00E97B0F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AC 50/60Hz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fr-CH"/>
              </w:rPr>
              <w:t xml:space="preserve">  </w:t>
            </w:r>
            <w:r>
              <w:rPr>
                <w:b/>
                <w:szCs w:val="22"/>
                <w:lang w:val="fr-CH"/>
              </w:rPr>
              <w:t>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bookmarkStart w:id="5" w:name="Lieferanschrift_Ort"/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E97B0F" w:rsidRPr="001C2258" w:rsidRDefault="00E97B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  <w:bookmarkEnd w:id="5"/>
          </w:p>
        </w:tc>
      </w:tr>
      <w:tr w:rsidR="00E97B0F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right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AC 50/60Hz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>184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2</w:t>
            </w:r>
            <w:r>
              <w:rPr>
                <w:b/>
                <w:szCs w:val="22"/>
                <w:lang w:val="fr-CH"/>
              </w:rPr>
              <w:t>64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97B0F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right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DC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 xml:space="preserve">  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97B0F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bottom w:val="single" w:sz="8" w:space="0" w:color="C0C0C0"/>
            </w:tcBorders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E97B0F" w:rsidRPr="001D1115" w:rsidRDefault="00E97B0F" w:rsidP="00293DCF">
            <w:pPr>
              <w:pStyle w:val="Tabelle"/>
              <w:spacing w:before="60" w:after="60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DC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E97B0F" w:rsidRPr="00A679CE" w:rsidRDefault="00E97B0F" w:rsidP="00293DCF">
            <w:pPr>
              <w:rPr>
                <w:b/>
                <w:szCs w:val="22"/>
                <w:lang w:val="fr-CH"/>
              </w:rPr>
            </w:pPr>
            <w:r w:rsidRPr="00A679CE">
              <w:rPr>
                <w:b/>
                <w:szCs w:val="22"/>
                <w:lang w:val="fr-CH"/>
              </w:rPr>
              <w:t>184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min</w:t>
            </w:r>
            <w:r w:rsidRPr="00A679CE">
              <w:rPr>
                <w:b/>
                <w:szCs w:val="22"/>
                <w:lang w:val="fr-CH"/>
              </w:rPr>
              <w:t xml:space="preserve"> ... 264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max</w:t>
            </w:r>
            <w:r w:rsidRPr="00A679CE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E97B0F" w:rsidRPr="00E14607" w:rsidRDefault="00E97B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3E5D85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020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535B42" w:rsidRPr="003E5D85" w:rsidRDefault="003E5D85" w:rsidP="003E5D85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C15BFF">
              <w:rPr>
                <w:rFonts w:cs="Arial"/>
                <w:b/>
                <w:sz w:val="24"/>
                <w:szCs w:val="24"/>
              </w:rPr>
              <w:t xml:space="preserve">Connection </w:t>
            </w:r>
            <w:r>
              <w:rPr>
                <w:rFonts w:cs="Arial"/>
                <w:b/>
                <w:sz w:val="24"/>
                <w:szCs w:val="24"/>
              </w:rPr>
              <w:t xml:space="preserve">unit </w:t>
            </w:r>
            <w:r w:rsidRPr="00C15BFF">
              <w:rPr>
                <w:rFonts w:cs="Arial"/>
                <w:b/>
                <w:sz w:val="24"/>
                <w:szCs w:val="24"/>
              </w:rPr>
              <w:t>thread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3E5D85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G 1½” DIN ISO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228-1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1½”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</w:t>
            </w:r>
            <w:r w:rsidRPr="00E14607">
              <w:rPr>
                <w:rFonts w:cs="Arial"/>
                <w:b/>
                <w:bCs/>
                <w:szCs w:val="22"/>
                <w:lang w:val="de-CH"/>
              </w:rPr>
              <w:t>NPT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ANSI B 1.20.1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A43D24" w:rsidRPr="00E14607" w:rsidTr="00A43D24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A43D24" w:rsidRPr="00E14607" w:rsidRDefault="00A43D24" w:rsidP="00CB5BAD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A43D24" w:rsidRPr="00E14607" w:rsidRDefault="00A43D24" w:rsidP="00A43D24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Configuration Analog DC Inputs</w:t>
            </w:r>
          </w:p>
        </w:tc>
      </w:tr>
      <w:tr w:rsidR="00A43D24" w:rsidRPr="00A730DE" w:rsidTr="00A43D24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A43D24" w:rsidRPr="00E14607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gridSpan w:val="4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de-CH"/>
              </w:rPr>
              <w:t>Current 0/4 … 20 mA (Standard)</w:t>
            </w:r>
          </w:p>
        </w:tc>
        <w:tc>
          <w:tcPr>
            <w:tcW w:w="3803" w:type="dxa"/>
            <w:gridSpan w:val="4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A43D24" w:rsidRPr="00E14607" w:rsidRDefault="00A43D24" w:rsidP="00CB5BAD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Voltage 0 … 10 V</w:t>
            </w:r>
          </w:p>
        </w:tc>
        <w:tc>
          <w:tcPr>
            <w:tcW w:w="1135" w:type="dxa"/>
            <w:vMerge w:val="restart"/>
            <w:tcBorders>
              <w:top w:val="single" w:sz="8" w:space="0" w:color="C0C0C0"/>
            </w:tcBorders>
            <w:vAlign w:val="center"/>
          </w:tcPr>
          <w:p w:rsidR="00A43D24" w:rsidRPr="00A730DE" w:rsidRDefault="00A43D24" w:rsidP="00CB5BAD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  <w:lang w:val="de-CH"/>
              </w:rPr>
            </w:pPr>
          </w:p>
        </w:tc>
      </w:tr>
      <w:tr w:rsidR="00A43D24" w:rsidRPr="001C2258" w:rsidTr="00A43D24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A43D24" w:rsidRPr="00E14607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949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Cs w:val="22"/>
                <w:lang w:val="fr-CH"/>
              </w:rPr>
              <w:t>In1</w:t>
            </w:r>
          </w:p>
        </w:tc>
        <w:tc>
          <w:tcPr>
            <w:tcW w:w="950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In2</w:t>
            </w:r>
          </w:p>
        </w:tc>
        <w:tc>
          <w:tcPr>
            <w:tcW w:w="950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In3</w:t>
            </w:r>
          </w:p>
        </w:tc>
        <w:tc>
          <w:tcPr>
            <w:tcW w:w="950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In4</w:t>
            </w:r>
          </w:p>
        </w:tc>
        <w:tc>
          <w:tcPr>
            <w:tcW w:w="949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Cs w:val="22"/>
                <w:lang w:val="fr-CH"/>
              </w:rPr>
              <w:t>In1</w:t>
            </w:r>
          </w:p>
        </w:tc>
        <w:tc>
          <w:tcPr>
            <w:tcW w:w="950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In2</w:t>
            </w:r>
          </w:p>
        </w:tc>
        <w:tc>
          <w:tcPr>
            <w:tcW w:w="950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In3</w:t>
            </w:r>
          </w:p>
        </w:tc>
        <w:tc>
          <w:tcPr>
            <w:tcW w:w="954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A43D24" w:rsidRPr="001D1115" w:rsidRDefault="00A43D24" w:rsidP="00CB5BAD">
            <w:pPr>
              <w:pStyle w:val="Tabelle"/>
              <w:spacing w:before="60" w:after="60"/>
              <w:jc w:val="center"/>
              <w:rPr>
                <w:sz w:val="20"/>
                <w:lang w:val="de-CH"/>
              </w:rPr>
            </w:pPr>
            <w:r>
              <w:rPr>
                <w:sz w:val="20"/>
                <w:lang w:val="de-CH"/>
              </w:rPr>
              <w:t>In4</w:t>
            </w:r>
          </w:p>
        </w:tc>
        <w:tc>
          <w:tcPr>
            <w:tcW w:w="1135" w:type="dxa"/>
            <w:vMerge/>
            <w:vAlign w:val="center"/>
          </w:tcPr>
          <w:p w:rsidR="00A43D24" w:rsidRPr="001C2258" w:rsidRDefault="00A43D24" w:rsidP="00CB5BAD">
            <w:pPr>
              <w:rPr>
                <w:b/>
                <w:szCs w:val="22"/>
                <w:lang w:val="de-CH"/>
              </w:rPr>
            </w:pPr>
          </w:p>
        </w:tc>
      </w:tr>
      <w:tr w:rsidR="00A43D24" w:rsidRPr="001C2258" w:rsidTr="00A43D24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A43D24" w:rsidRPr="00E14607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949" w:type="dxa"/>
            <w:tcBorders>
              <w:top w:val="nil"/>
              <w:right w:val="single" w:sz="8" w:space="0" w:color="C0C0C0"/>
            </w:tcBorders>
            <w:vAlign w:val="center"/>
          </w:tcPr>
          <w:p w:rsidR="00A43D24" w:rsidRPr="00EB79A0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right w:val="single" w:sz="8" w:space="0" w:color="C0C0C0"/>
            </w:tcBorders>
            <w:vAlign w:val="center"/>
          </w:tcPr>
          <w:p w:rsidR="00A43D24" w:rsidRPr="00EB79A0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right w:val="single" w:sz="8" w:space="0" w:color="C0C0C0"/>
            </w:tcBorders>
            <w:vAlign w:val="center"/>
          </w:tcPr>
          <w:p w:rsidR="00A43D24" w:rsidRPr="00EB79A0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right w:val="single" w:sz="8" w:space="0" w:color="C0C0C0"/>
            </w:tcBorders>
            <w:vAlign w:val="center"/>
          </w:tcPr>
          <w:p w:rsidR="00A43D24" w:rsidRPr="00EB79A0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49" w:type="dxa"/>
            <w:tcBorders>
              <w:top w:val="nil"/>
              <w:left w:val="single" w:sz="8" w:space="0" w:color="C0C0C0"/>
            </w:tcBorders>
            <w:vAlign w:val="center"/>
          </w:tcPr>
          <w:p w:rsidR="00A43D24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Ja"/>
                  <w:enabled/>
                  <w:calcOnExit w:val="0"/>
                  <w:helpText w:type="text" w:val="Wenn im Gesamtauftrag Zusatzaufträge enthalten sind, ist dieses feld zu aktivieren. die weiteren Daten der Zusatzaufträge sind in de folgenden Zeilen einzutragen. "/>
                  <w:checkBox>
                    <w:sizeAuto/>
                    <w:default w:val="0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left w:val="single" w:sz="8" w:space="0" w:color="C0C0C0"/>
            </w:tcBorders>
            <w:vAlign w:val="center"/>
          </w:tcPr>
          <w:p w:rsidR="00A43D24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Ja"/>
                  <w:enabled/>
                  <w:calcOnExit w:val="0"/>
                  <w:helpText w:type="text" w:val="Wenn im Gesamtauftrag Zusatzaufträge enthalten sind, ist dieses feld zu aktivieren. die weiteren Daten der Zusatzaufträge sind in de folgenden Zeilen einzutragen. "/>
                  <w:checkBox>
                    <w:sizeAuto/>
                    <w:default w:val="0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left w:val="single" w:sz="8" w:space="0" w:color="C0C0C0"/>
            </w:tcBorders>
            <w:vAlign w:val="center"/>
          </w:tcPr>
          <w:p w:rsidR="00A43D24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Ja"/>
                  <w:enabled/>
                  <w:calcOnExit w:val="0"/>
                  <w:helpText w:type="text" w:val="Wenn im Gesamtauftrag Zusatzaufträge enthalten sind, ist dieses feld zu aktivieren. die weiteren Daten der Zusatzaufträge sind in de folgenden Zeilen einzutragen. "/>
                  <w:checkBox>
                    <w:sizeAuto/>
                    <w:default w:val="0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954" w:type="dxa"/>
            <w:tcBorders>
              <w:top w:val="nil"/>
              <w:left w:val="single" w:sz="8" w:space="0" w:color="C0C0C0"/>
            </w:tcBorders>
            <w:vAlign w:val="center"/>
          </w:tcPr>
          <w:p w:rsidR="00A43D24" w:rsidRDefault="00A43D24" w:rsidP="00CB5BAD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Ja"/>
                  <w:enabled/>
                  <w:calcOnExit w:val="0"/>
                  <w:helpText w:type="text" w:val="Wenn im Gesamtauftrag Zusatzaufträge enthalten sind, ist dieses feld zu aktivieren. die weiteren Daten der Zusatzaufträge sind in de folgenden Zeilen einzutragen. "/>
                  <w:checkBox>
                    <w:sizeAuto/>
                    <w:default w:val="0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1135" w:type="dxa"/>
            <w:vMerge/>
            <w:tcBorders>
              <w:bottom w:val="single" w:sz="8" w:space="0" w:color="C0C0C0"/>
            </w:tcBorders>
            <w:vAlign w:val="center"/>
          </w:tcPr>
          <w:p w:rsidR="00A43D24" w:rsidRPr="001C2258" w:rsidRDefault="00A43D24" w:rsidP="00CB5BAD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</w:p>
        </w:tc>
      </w:tr>
      <w:tr w:rsidR="00535B42" w:rsidRPr="004D35A2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2D5299">
              <w:rPr>
                <w:b/>
                <w:sz w:val="24"/>
                <w:szCs w:val="24"/>
                <w:lang w:val="de-CH"/>
              </w:rPr>
              <w:t>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535B42" w:rsidRPr="004D35A2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4D35A2">
              <w:rPr>
                <w:rFonts w:cs="Arial"/>
                <w:b/>
                <w:sz w:val="24"/>
                <w:szCs w:val="24"/>
                <w:lang w:val="en-US"/>
              </w:rPr>
              <w:t>Manual for installation and operation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4D35A2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</w:t>
            </w:r>
            <w:r w:rsidR="00535B42">
              <w:rPr>
                <w:rFonts w:cs="Arial"/>
                <w:b/>
                <w:szCs w:val="22"/>
                <w:lang w:val="de-CH"/>
              </w:rPr>
              <w:t>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2D5299">
              <w:rPr>
                <w:b/>
                <w:sz w:val="24"/>
                <w:szCs w:val="24"/>
                <w:lang w:val="de-CH"/>
              </w:rPr>
              <w:t>5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Test certificate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Russian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2D5299">
              <w:rPr>
                <w:b/>
                <w:sz w:val="24"/>
                <w:szCs w:val="24"/>
                <w:lang w:val="de-CH"/>
              </w:rPr>
              <w:t>6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9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 xml:space="preserve">Installation </w:t>
            </w:r>
            <w:r w:rsidR="004D35A2">
              <w:rPr>
                <w:rFonts w:cs="Arial"/>
                <w:b/>
                <w:sz w:val="24"/>
                <w:szCs w:val="24"/>
                <w:lang w:val="de-CH"/>
              </w:rPr>
              <w:t>on</w:t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new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8A6D6B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8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old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9665B5" w:rsidRPr="005E51E0" w:rsidRDefault="009665B5" w:rsidP="009665B5">
      <w:pPr>
        <w:pStyle w:val="Titelzeile"/>
        <w:spacing w:before="0" w:after="60"/>
        <w:rPr>
          <w:sz w:val="10"/>
          <w:szCs w:val="10"/>
          <w:lang w:val="de-CH"/>
        </w:rPr>
      </w:pPr>
      <w:r>
        <w:rPr>
          <w:sz w:val="24"/>
          <w:szCs w:val="24"/>
        </w:rPr>
        <w:br w:type="page"/>
      </w:r>
    </w:p>
    <w:p w:rsidR="009665B5" w:rsidRDefault="009665B5" w:rsidP="009665B5">
      <w:pPr>
        <w:pStyle w:val="Titelzeile"/>
        <w:spacing w:before="0" w:after="60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Optional 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534"/>
        <w:gridCol w:w="1265"/>
        <w:gridCol w:w="1269"/>
        <w:gridCol w:w="2536"/>
        <w:gridCol w:w="1135"/>
      </w:tblGrid>
      <w:tr w:rsidR="00966FA9" w:rsidRPr="00E319C6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FA9" w:rsidRPr="00E14607" w:rsidRDefault="00966FA9" w:rsidP="00FB5F72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4" w:type="dxa"/>
            <w:gridSpan w:val="4"/>
            <w:tcBorders>
              <w:bottom w:val="single" w:sz="8" w:space="0" w:color="C0C0C0"/>
            </w:tcBorders>
            <w:shd w:val="clear" w:color="auto" w:fill="CCCCCC"/>
          </w:tcPr>
          <w:p w:rsidR="00966FA9" w:rsidRPr="00E14607" w:rsidRDefault="00966FA9" w:rsidP="00FB5F72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FA9" w:rsidRPr="005267E5" w:rsidRDefault="00966FA9" w:rsidP="00FB5F72">
            <w:pPr>
              <w:pStyle w:val="Titelzeile"/>
              <w:jc w:val="center"/>
              <w:rPr>
                <w:bCs w:val="0"/>
                <w:szCs w:val="22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966FA9" w:rsidRPr="009665B5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11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966FA9" w:rsidRPr="009665B5" w:rsidRDefault="00966FA9" w:rsidP="00FB5F7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(Analog) with connection cable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L = 15 m</w:t>
            </w:r>
          </w:p>
        </w:tc>
      </w:tr>
      <w:tr w:rsidR="00966FA9" w:rsidRPr="00E14607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966FA9" w:rsidRPr="009665B5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gridSpan w:val="2"/>
            <w:tcBorders>
              <w:top w:val="single" w:sz="8" w:space="0" w:color="C0C0C0"/>
            </w:tcBorders>
            <w:vAlign w:val="center"/>
          </w:tcPr>
          <w:p w:rsidR="00966FA9" w:rsidRPr="00E14607" w:rsidRDefault="00E26081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57.3pt">
                  <v:imagedata r:id="rId8" o:title="On-board modem analogue"/>
                </v:shape>
              </w:pict>
            </w:r>
          </w:p>
        </w:tc>
        <w:tc>
          <w:tcPr>
            <w:tcW w:w="3805" w:type="dxa"/>
            <w:gridSpan w:val="2"/>
            <w:tcBorders>
              <w:top w:val="single" w:sz="8" w:space="0" w:color="C0C0C0"/>
            </w:tcBorders>
            <w:vAlign w:val="center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6" type="#_x0000_t75" style="width:66.1pt;height:56.55pt">
                  <v:imagedata r:id="rId9" o:title="On-board modem analogue connection cable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FA9" w:rsidRPr="001D0073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12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966FA9" w:rsidRPr="001D0073" w:rsidRDefault="00966FA9" w:rsidP="00FB5F7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Modem (GSM) with connection cable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and GSM antenna</w:t>
            </w:r>
          </w:p>
        </w:tc>
      </w:tr>
      <w:tr w:rsidR="00966FA9" w:rsidRPr="00E14607" w:rsidTr="00E26081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966FA9" w:rsidRPr="001D0073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vMerge w:val="restart"/>
            <w:tcBorders>
              <w:top w:val="single" w:sz="8" w:space="0" w:color="C0C0C0"/>
            </w:tcBorders>
            <w:vAlign w:val="center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7" type="#_x0000_t75" style="width:79.35pt;height:56.55pt">
                  <v:imagedata r:id="rId10" o:title="On-board modem GSM"/>
                </v:shape>
              </w:pict>
            </w:r>
          </w:p>
        </w:tc>
        <w:tc>
          <w:tcPr>
            <w:tcW w:w="2534" w:type="dxa"/>
            <w:gridSpan w:val="2"/>
            <w:vMerge w:val="restart"/>
            <w:tcBorders>
              <w:top w:val="single" w:sz="8" w:space="0" w:color="C0C0C0"/>
            </w:tcBorders>
            <w:vAlign w:val="center"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pict>
                <v:shape id="_x0000_i1028" type="#_x0000_t75" style="width:61.7pt;height:36.75pt">
                  <v:imagedata r:id="rId11" o:title="On-board modem GSM connection cable"/>
                </v:shape>
              </w:pict>
            </w:r>
          </w:p>
        </w:tc>
        <w:tc>
          <w:tcPr>
            <w:tcW w:w="2536" w:type="dxa"/>
            <w:vMerge w:val="restart"/>
            <w:tcBorders>
              <w:top w:val="single" w:sz="8" w:space="0" w:color="C0C0C0"/>
            </w:tcBorders>
            <w:vAlign w:val="center"/>
          </w:tcPr>
          <w:p w:rsidR="00966FA9" w:rsidRPr="00E14607" w:rsidRDefault="00E26081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9" type="#_x0000_t75" style="width:97.7pt;height:57.3pt">
                  <v:imagedata r:id="rId12" o:title="On-board modem GSM antenna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966FA9" w:rsidRPr="0017325D" w:rsidRDefault="00966FA9" w:rsidP="00FB5F7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3 m</w:t>
            </w:r>
          </w:p>
        </w:tc>
      </w:tr>
      <w:tr w:rsidR="00966FA9" w:rsidRPr="00E14607" w:rsidTr="00E26081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2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:rsidR="00966FA9" w:rsidRPr="001C2258" w:rsidRDefault="00966FA9" w:rsidP="00FB5F72">
            <w:pPr>
              <w:pStyle w:val="Tabelle"/>
              <w:spacing w:before="60" w:after="60"/>
              <w:jc w:val="center"/>
              <w:rPr>
                <w:b/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FA9" w:rsidRPr="00E14607" w:rsidTr="00E26081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2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966FA9" w:rsidRPr="0017325D" w:rsidRDefault="00966FA9" w:rsidP="00FB5F7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5 m</w:t>
            </w:r>
          </w:p>
        </w:tc>
      </w:tr>
      <w:tr w:rsidR="00966FA9" w:rsidRPr="00E14607" w:rsidTr="00E26081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966FA9" w:rsidRPr="00E14607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2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vMerge/>
            <w:vAlign w:val="center"/>
          </w:tcPr>
          <w:p w:rsidR="00966FA9" w:rsidRDefault="00966FA9" w:rsidP="00FB5F72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:rsidR="00966FA9" w:rsidRPr="001C2258" w:rsidRDefault="00966FA9" w:rsidP="00FB5F72">
            <w:pPr>
              <w:pStyle w:val="Tabelle"/>
              <w:spacing w:before="60" w:after="60"/>
              <w:jc w:val="center"/>
              <w:rPr>
                <w:b/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8E2984" w:rsidRPr="008E2984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8E2984" w:rsidRPr="008E2984" w:rsidRDefault="008E2984" w:rsidP="008E2984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Communication interface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ETHERNET 10/100Mbit/s </w:t>
            </w:r>
            <w:r w:rsidR="00AC6189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(Copper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w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>ired)</w:t>
            </w:r>
          </w:p>
        </w:tc>
      </w:tr>
      <w:tr w:rsidR="008E2984" w:rsidRPr="00E14607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8E2984" w:rsidRPr="008E2984" w:rsidRDefault="008E2984" w:rsidP="008E298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4" w:type="dxa"/>
            <w:gridSpan w:val="4"/>
            <w:tcBorders>
              <w:top w:val="single" w:sz="8" w:space="0" w:color="C0C0C0"/>
            </w:tcBorders>
            <w:vAlign w:val="center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0" type="#_x0000_t75" style="width:79.35pt;height:56.55pt">
                  <v:imagedata r:id="rId13" o:title="On-board modem ETHERNET copper wire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8E2984" w:rsidRPr="008E2984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8E2984" w:rsidRPr="008E2984" w:rsidRDefault="008E2984" w:rsidP="008E2984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Communication interface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ETHERNET 10/100Mbit/s</w:t>
            </w:r>
            <w:r w:rsidR="00AC6189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(Fibre 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>optic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al</w:t>
            </w:r>
            <w:r w:rsidR="001F54CB">
              <w:rPr>
                <w:rFonts w:cs="Arial"/>
                <w:b/>
                <w:bCs/>
                <w:sz w:val="24"/>
                <w:szCs w:val="24"/>
                <w:lang w:val="en-US"/>
              </w:rPr>
              <w:t>)</w:t>
            </w:r>
            <w:r w:rsidR="001F54CB">
              <w:rPr>
                <w:rFonts w:cs="Arial"/>
                <w:b/>
                <w:bCs/>
                <w:sz w:val="24"/>
                <w:szCs w:val="24"/>
                <w:lang w:val="en-US"/>
              </w:rPr>
              <w:br/>
              <w:t xml:space="preserve">with </w:t>
            </w:r>
            <w:r w:rsidRPr="008E2984">
              <w:rPr>
                <w:rFonts w:cs="Arial"/>
                <w:b/>
                <w:bCs/>
                <w:sz w:val="24"/>
                <w:szCs w:val="24"/>
                <w:lang w:val="en-US"/>
              </w:rPr>
              <w:t>media converter SC-Duplex and RJ45 patch cable</w:t>
            </w:r>
          </w:p>
        </w:tc>
      </w:tr>
      <w:tr w:rsidR="008E2984" w:rsidRPr="00E14607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8E2984" w:rsidRPr="008E2984" w:rsidRDefault="008E2984" w:rsidP="008E298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tcBorders>
              <w:top w:val="single" w:sz="8" w:space="0" w:color="C0C0C0"/>
            </w:tcBorders>
            <w:vAlign w:val="center"/>
          </w:tcPr>
          <w:p w:rsidR="008E2984" w:rsidRPr="00E14607" w:rsidRDefault="00E26081" w:rsidP="008E298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 w:val="10"/>
                <w:szCs w:val="10"/>
                <w:lang w:val="de-CH"/>
              </w:rPr>
              <w:pict>
                <v:shape id="_x0000_i1031" type="#_x0000_t75" style="width:79.35pt;height:57.3pt">
                  <v:imagedata r:id="rId14" o:title="On-board modem ETHERNET Fibre optical wire"/>
                </v:shape>
              </w:pict>
            </w:r>
          </w:p>
        </w:tc>
        <w:tc>
          <w:tcPr>
            <w:tcW w:w="2534" w:type="dxa"/>
            <w:gridSpan w:val="2"/>
            <w:tcBorders>
              <w:top w:val="single" w:sz="8" w:space="0" w:color="C0C0C0"/>
            </w:tcBorders>
            <w:vAlign w:val="center"/>
          </w:tcPr>
          <w:p w:rsidR="008E2984" w:rsidRPr="00E14607" w:rsidRDefault="00E26081" w:rsidP="008E298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2" type="#_x0000_t75" style="width:79.35pt;height:57.3pt">
                  <v:imagedata r:id="rId15" o:title="HYDROCAL 1003 Media Converter"/>
                </v:shape>
              </w:pict>
            </w:r>
          </w:p>
        </w:tc>
        <w:tc>
          <w:tcPr>
            <w:tcW w:w="2536" w:type="dxa"/>
            <w:tcBorders>
              <w:top w:val="single" w:sz="8" w:space="0" w:color="C0C0C0"/>
            </w:tcBorders>
            <w:vAlign w:val="center"/>
          </w:tcPr>
          <w:p w:rsidR="008E2984" w:rsidRPr="00E14607" w:rsidRDefault="008E2984" w:rsidP="008E2984">
            <w:pPr>
              <w:pStyle w:val="Tabelle"/>
              <w:tabs>
                <w:tab w:val="left" w:pos="1304"/>
              </w:tabs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3" type="#_x0000_t75" style="width:80.1pt;height:56.55pt">
                  <v:imagedata r:id="rId16" o:title="On-board modem ETHERNET connection cable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E14607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8E2984" w:rsidP="009665B5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15</w:t>
            </w:r>
            <w:r w:rsidR="009665B5"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Modem (</w:t>
            </w:r>
            <w:r w:rsidR="00A43D24">
              <w:rPr>
                <w:rFonts w:cs="Arial"/>
                <w:b/>
                <w:bCs/>
                <w:sz w:val="24"/>
                <w:szCs w:val="24"/>
                <w:lang w:val="de-CH"/>
              </w:rPr>
              <w:t>DNP</w:t>
            </w:r>
            <w:r w:rsidR="00E97B0F">
              <w:rPr>
                <w:rFonts w:cs="Arial"/>
                <w:b/>
                <w:bCs/>
                <w:sz w:val="24"/>
                <w:szCs w:val="24"/>
                <w:lang w:val="de-CH"/>
              </w:rPr>
              <w:t>3</w:t>
            </w: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)</w:t>
            </w:r>
          </w:p>
        </w:tc>
      </w:tr>
      <w:tr w:rsidR="008E2984" w:rsidRPr="00E14607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gridSpan w:val="4"/>
            <w:tcBorders>
              <w:top w:val="single" w:sz="8" w:space="0" w:color="C0C0C0"/>
            </w:tcBorders>
            <w:vAlign w:val="center"/>
          </w:tcPr>
          <w:p w:rsidR="008E2984" w:rsidRPr="00E14607" w:rsidRDefault="00665E3E" w:rsidP="008E298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4" type="#_x0000_t75" style="width:79.35pt;height:57.3pt">
                  <v:imagedata r:id="rId17" o:title="HYDROCAL 1003 on-board modem DNP 3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8E2984" w:rsidRPr="00E14607" w:rsidRDefault="008E2984" w:rsidP="008E2984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26081" w:rsidRPr="00F9533B" w:rsidTr="00E2608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E26081" w:rsidRPr="00E14607" w:rsidRDefault="00E26081" w:rsidP="00E26081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16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E26081" w:rsidRPr="00F9533B" w:rsidRDefault="00E26081" w:rsidP="00E26081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On-Board Modem (IEC61850) with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shielding cover and connection card</w:t>
            </w:r>
          </w:p>
        </w:tc>
      </w:tr>
      <w:tr w:rsidR="00E26081" w:rsidRPr="0017325D" w:rsidTr="00E26081">
        <w:tblPrEx>
          <w:tblCellMar>
            <w:top w:w="0" w:type="dxa"/>
            <w:bottom w:w="0" w:type="dxa"/>
          </w:tblCellMar>
        </w:tblPrEx>
        <w:trPr>
          <w:trHeight w:val="2308"/>
        </w:trPr>
        <w:tc>
          <w:tcPr>
            <w:tcW w:w="1134" w:type="dxa"/>
            <w:tcBorders>
              <w:top w:val="single" w:sz="8" w:space="0" w:color="C0C0C0"/>
            </w:tcBorders>
          </w:tcPr>
          <w:p w:rsidR="00E26081" w:rsidRPr="00AA7500" w:rsidRDefault="00E26081" w:rsidP="00E2608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tcBorders>
              <w:top w:val="single" w:sz="8" w:space="0" w:color="C0C0C0"/>
            </w:tcBorders>
            <w:vAlign w:val="center"/>
          </w:tcPr>
          <w:p w:rsidR="00E26081" w:rsidRPr="00F9533B" w:rsidRDefault="00E26081" w:rsidP="00E2608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5" type="#_x0000_t75" style="width:86.7pt;height:57.3pt">
                  <v:imagedata r:id="rId18" o:title="HYDROCAL 1003_1005_1008_Offhshore IEC 61850 Modem card 50 V02"/>
                </v:shape>
              </w:pict>
            </w:r>
          </w:p>
        </w:tc>
        <w:tc>
          <w:tcPr>
            <w:tcW w:w="2534" w:type="dxa"/>
            <w:gridSpan w:val="2"/>
            <w:tcBorders>
              <w:top w:val="single" w:sz="8" w:space="0" w:color="C0C0C0"/>
            </w:tcBorders>
            <w:vAlign w:val="center"/>
          </w:tcPr>
          <w:p w:rsidR="00E26081" w:rsidRPr="00F9533B" w:rsidRDefault="00E26081" w:rsidP="00E2608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6" type="#_x0000_t75" style="width:116.1pt;height:79.35pt">
                  <v:imagedata r:id="rId19" o:title="HYDROCAL 1003_1003 Offshore Shelding Plate IEC 61850"/>
                </v:shape>
              </w:pict>
            </w:r>
          </w:p>
        </w:tc>
        <w:tc>
          <w:tcPr>
            <w:tcW w:w="2536" w:type="dxa"/>
            <w:tcBorders>
              <w:top w:val="single" w:sz="8" w:space="0" w:color="C0C0C0"/>
            </w:tcBorders>
            <w:vAlign w:val="center"/>
          </w:tcPr>
          <w:p w:rsidR="00E26081" w:rsidRPr="00F9533B" w:rsidRDefault="00E26081" w:rsidP="00E2608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7" type="#_x0000_t75" style="width:77.9pt;height:51.45pt">
                  <v:imagedata r:id="rId20" o:title="HYDROCAL 1003_1003 Offshore ETHERNET RJ45 Adaptercard 141 V01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E26081" w:rsidRPr="00162194" w:rsidRDefault="00E26081" w:rsidP="00E26081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9665B5" w:rsidRPr="00E14607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8E2984" w:rsidP="006C2475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</w:t>
            </w:r>
            <w:r w:rsidR="006C2475">
              <w:rPr>
                <w:b/>
                <w:sz w:val="24"/>
                <w:szCs w:val="24"/>
                <w:lang w:val="de-CH"/>
              </w:rPr>
              <w:t>7</w:t>
            </w:r>
            <w:r w:rsidR="009665B5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5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DF1097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Commissioning / training</w:t>
            </w:r>
          </w:p>
        </w:tc>
      </w:tr>
      <w:tr w:rsidR="009665B5" w:rsidRPr="00E14607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4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457CF7">
            <w:pPr>
              <w:pStyle w:val="Tabelle"/>
              <w:spacing w:before="60" w:after="60"/>
              <w:rPr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>Number of days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457CF7">
              <w:rPr>
                <w:rFonts w:cs="Arial"/>
                <w:b/>
                <w:szCs w:val="22"/>
                <w:lang w:val="en-US"/>
              </w:rPr>
              <w:t>by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EMH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E14607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4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457CF7">
            <w:pPr>
              <w:pStyle w:val="Tabelle"/>
              <w:spacing w:before="60" w:after="60"/>
              <w:rPr>
                <w:rFonts w:cs="Arial"/>
                <w:b/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 xml:space="preserve">Number of days </w:t>
            </w:r>
            <w:r w:rsidR="00457CF7">
              <w:rPr>
                <w:rFonts w:cs="Arial"/>
                <w:b/>
                <w:szCs w:val="22"/>
                <w:lang w:val="en-US"/>
              </w:rPr>
              <w:t>by</w:t>
            </w:r>
            <w:r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5267E5">
              <w:rPr>
                <w:rFonts w:cs="Arial"/>
                <w:b/>
                <w:szCs w:val="22"/>
                <w:lang w:val="en-US"/>
              </w:rPr>
              <w:t>MTE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5267E5" w:rsidRPr="005E51E0" w:rsidRDefault="001E7608" w:rsidP="005267E5">
      <w:pPr>
        <w:pStyle w:val="Titelzeile"/>
        <w:spacing w:before="0" w:after="60"/>
        <w:rPr>
          <w:sz w:val="10"/>
          <w:szCs w:val="10"/>
          <w:lang w:val="de-CH"/>
        </w:rPr>
      </w:pPr>
      <w:r>
        <w:br w:type="page"/>
      </w:r>
    </w:p>
    <w:p w:rsidR="00C15BFF" w:rsidRPr="00F426E0" w:rsidRDefault="00F426E0" w:rsidP="005267E5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i</w:t>
      </w:r>
      <w:r w:rsidR="00C15BFF" w:rsidRPr="00F426E0">
        <w:rPr>
          <w:b/>
          <w:sz w:val="24"/>
          <w:szCs w:val="24"/>
        </w:rPr>
        <w:t>nformation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31"/>
      </w:tblGrid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331F3F" w:rsidRPr="00C15BFF" w:rsidRDefault="00331F3F" w:rsidP="00EC0704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customer</w:t>
            </w:r>
          </w:p>
        </w:tc>
      </w:tr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F426E0" w:rsidRDefault="00331F3F" w:rsidP="00EC0704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C15BFF" w:rsidRDefault="00331F3F" w:rsidP="00EC0704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F426E0" w:rsidRDefault="00331F3F" w:rsidP="00EC0704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C15BFF" w:rsidRDefault="00331F3F" w:rsidP="00EC0704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F426E0" w:rsidRDefault="00331F3F" w:rsidP="00EC0704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C15BFF" w:rsidRDefault="00331F3F" w:rsidP="00EC0704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F426E0" w:rsidRDefault="00331F3F" w:rsidP="00EC0704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331F3F" w:rsidRPr="00C15BFF" w:rsidRDefault="00331F3F" w:rsidP="00EC0704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331F3F" w:rsidRPr="00C15BFF" w:rsidTr="00EC0704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331F3F" w:rsidRPr="00F426E0" w:rsidRDefault="00331F3F" w:rsidP="00EC0704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331F3F" w:rsidRPr="00C15BFF" w:rsidRDefault="00331F3F" w:rsidP="00EC0704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C15BFF" w:rsidRPr="00C15BFF" w:rsidRDefault="00F426E0" w:rsidP="00C15BFF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Substation</w:t>
            </w:r>
          </w:p>
        </w:tc>
      </w:tr>
      <w:tr w:rsidR="00F426E0" w:rsidRPr="00C15BFF" w:rsidTr="00642D5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F426E0" w:rsidRDefault="00F426E0" w:rsidP="00642D5F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C15BFF" w:rsidRDefault="00F426E0" w:rsidP="00642D5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BF3D78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Transformer</w:t>
            </w: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Manufacturing Year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Serial Number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Power Rating [MVA]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Voltage Rating [kV]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</w:tbl>
    <w:p w:rsidR="001E7608" w:rsidRDefault="001E7608" w:rsidP="00C15BFF">
      <w:pPr>
        <w:pStyle w:val="Titelzeile"/>
        <w:spacing w:after="60"/>
        <w:rPr>
          <w:sz w:val="24"/>
          <w:szCs w:val="24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9866"/>
      </w:tblGrid>
      <w:tr w:rsidR="00C15BFF" w:rsidRPr="00BF3D78" w:rsidTr="00C15BFF">
        <w:tblPrEx>
          <w:tblCellMar>
            <w:top w:w="0" w:type="dxa"/>
            <w:bottom w:w="0" w:type="dxa"/>
          </w:tblCellMar>
        </w:tblPrEx>
        <w:tc>
          <w:tcPr>
            <w:tcW w:w="98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Remarks</w:t>
            </w:r>
          </w:p>
        </w:tc>
      </w:tr>
      <w:tr w:rsidR="00C15BFF" w:rsidRPr="00C15BFF" w:rsidTr="002A2A38">
        <w:tblPrEx>
          <w:tblCellMar>
            <w:top w:w="0" w:type="dxa"/>
            <w:bottom w:w="0" w:type="dxa"/>
          </w:tblCellMar>
        </w:tblPrEx>
        <w:trPr>
          <w:trHeight w:val="1984"/>
        </w:trPr>
        <w:tc>
          <w:tcPr>
            <w:tcW w:w="986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rPr>
                <w:b/>
                <w:szCs w:val="22"/>
              </w:rPr>
            </w:pPr>
          </w:p>
        </w:tc>
      </w:tr>
    </w:tbl>
    <w:p w:rsidR="000B3470" w:rsidRDefault="000B3470"/>
    <w:sectPr w:rsidR="000B3470" w:rsidSect="005766F5">
      <w:headerReference w:type="default" r:id="rId21"/>
      <w:headerReference w:type="first" r:id="rId22"/>
      <w:footerReference w:type="first" r:id="rId23"/>
      <w:type w:val="continuous"/>
      <w:pgSz w:w="11907" w:h="16840" w:code="9"/>
      <w:pgMar w:top="-1814" w:right="964" w:bottom="567" w:left="1247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ABE" w:rsidRDefault="000F0ABE">
      <w:pPr>
        <w:spacing w:after="0"/>
      </w:pPr>
      <w:r>
        <w:separator/>
      </w:r>
    </w:p>
  </w:endnote>
  <w:endnote w:type="continuationSeparator" w:id="0">
    <w:p w:rsidR="000F0ABE" w:rsidRDefault="000F0A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9"/>
    </w:tblGrid>
    <w:tr w:rsidR="00E26081">
      <w:tblPrEx>
        <w:tblCellMar>
          <w:top w:w="0" w:type="dxa"/>
          <w:bottom w:w="0" w:type="dxa"/>
        </w:tblCellMar>
      </w:tblPrEx>
      <w:tc>
        <w:tcPr>
          <w:tcW w:w="9639" w:type="dxa"/>
        </w:tcPr>
        <w:p w:rsidR="00E26081" w:rsidRDefault="00E26081">
          <w:pPr>
            <w:pStyle w:val="RefFooter"/>
          </w:pPr>
        </w:p>
      </w:tc>
    </w:tr>
  </w:tbl>
  <w:p w:rsidR="00E26081" w:rsidRDefault="00E260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ABE" w:rsidRDefault="000F0ABE">
      <w:pPr>
        <w:spacing w:after="0"/>
      </w:pPr>
      <w:r>
        <w:separator/>
      </w:r>
    </w:p>
  </w:footnote>
  <w:footnote w:type="continuationSeparator" w:id="0">
    <w:p w:rsidR="000F0ABE" w:rsidRDefault="000F0A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8222"/>
    </w:tblGrid>
    <w:tr w:rsidR="00E26081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701" w:type="dxa"/>
        </w:tcPr>
        <w:p w:rsidR="00E26081" w:rsidRDefault="00E26081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8" type="#_x0000_t75" style="width:69.05pt;height:45.55pt">
                <v:imagedata r:id="rId1" o:title="MTE-Logo"/>
              </v:shape>
            </w:pict>
          </w:r>
        </w:p>
      </w:tc>
      <w:tc>
        <w:tcPr>
          <w:tcW w:w="8222" w:type="dxa"/>
        </w:tcPr>
        <w:p w:rsidR="00E26081" w:rsidRDefault="00E26081">
          <w:pPr>
            <w:textAlignment w:val="auto"/>
            <w:rPr>
              <w:rStyle w:val="PageNumber"/>
              <w:noProof/>
            </w:rPr>
          </w:pPr>
          <w:r>
            <w:rPr>
              <w:noProof/>
            </w:rPr>
            <w:t xml:space="preserve">Page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PAGE </w:instrText>
          </w:r>
          <w:r>
            <w:rPr>
              <w:rStyle w:val="PageNumber"/>
              <w:noProof/>
            </w:rPr>
            <w:fldChar w:fldCharType="separate"/>
          </w:r>
          <w:r w:rsidR="009C7E2C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  <w:r>
            <w:rPr>
              <w:rStyle w:val="PageNumber"/>
              <w:noProof/>
            </w:rPr>
            <w:t xml:space="preserve"> /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NUMPAGES </w:instrText>
          </w:r>
          <w:r>
            <w:rPr>
              <w:rStyle w:val="PageNumber"/>
              <w:noProof/>
            </w:rPr>
            <w:fldChar w:fldCharType="separate"/>
          </w:r>
          <w:r w:rsidR="009C7E2C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</w:p>
        <w:p w:rsidR="00E26081" w:rsidRPr="00A51E88" w:rsidRDefault="00E26081" w:rsidP="00E97B0F">
          <w:pPr>
            <w:pStyle w:val="NormalNo"/>
            <w:tabs>
              <w:tab w:val="clear" w:pos="4082"/>
              <w:tab w:val="left" w:pos="2176"/>
            </w:tabs>
            <w:rPr>
              <w:rStyle w:val="PageNumber"/>
              <w:sz w:val="14"/>
              <w:szCs w:val="14"/>
              <w:lang w:val="en-US"/>
            </w:rPr>
          </w:pPr>
          <w:r>
            <w:rPr>
              <w:rStyle w:val="PageNumber"/>
              <w:sz w:val="14"/>
              <w:szCs w:val="14"/>
              <w:lang w:val="en-US"/>
            </w:rPr>
            <w:t>Date</w:t>
          </w:r>
          <w:r w:rsidRPr="00A51E88">
            <w:rPr>
              <w:rStyle w:val="PageNumber"/>
              <w:sz w:val="14"/>
              <w:szCs w:val="14"/>
              <w:lang w:val="en-US"/>
            </w:rPr>
            <w:tab/>
            <w:t>Version</w:t>
          </w:r>
        </w:p>
        <w:p w:rsidR="00E26081" w:rsidRPr="00A51E88" w:rsidRDefault="00E26081" w:rsidP="00E97B0F">
          <w:pPr>
            <w:pStyle w:val="NormalNo"/>
            <w:tabs>
              <w:tab w:val="clear" w:pos="4082"/>
              <w:tab w:val="left" w:pos="2176"/>
            </w:tabs>
            <w:rPr>
              <w:lang w:val="en-US"/>
            </w:rPr>
          </w:pPr>
          <w:r>
            <w:rPr>
              <w:lang w:val="en-US"/>
            </w:rPr>
            <w:t>10</w:t>
          </w:r>
          <w:r w:rsidRPr="00A51E88">
            <w:rPr>
              <w:lang w:val="en-US"/>
            </w:rPr>
            <w:t>.201</w:t>
          </w:r>
          <w:r>
            <w:rPr>
              <w:lang w:val="en-US"/>
            </w:rPr>
            <w:t>4</w:t>
          </w:r>
          <w:r w:rsidRPr="00A51E88">
            <w:rPr>
              <w:lang w:val="en-US"/>
            </w:rPr>
            <w:tab/>
            <w:t>V</w:t>
          </w:r>
          <w:r>
            <w:rPr>
              <w:lang w:val="en-US"/>
            </w:rPr>
            <w:t>8</w:t>
          </w:r>
        </w:p>
        <w:p w:rsidR="00E26081" w:rsidRDefault="00E26081" w:rsidP="00061F64">
          <w:pPr>
            <w:rPr>
              <w:noProof/>
            </w:rPr>
          </w:pPr>
          <w:r>
            <w:rPr>
              <w:noProof/>
            </w:rPr>
            <w:t>HYDROCAL 1003 - Order sheet including accessories</w:t>
          </w:r>
        </w:p>
      </w:tc>
    </w:tr>
  </w:tbl>
  <w:p w:rsidR="00E26081" w:rsidRDefault="00E260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</w:tblGrid>
    <w:tr w:rsidR="00E26081" w:rsidTr="008E5B5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9923" w:type="dxa"/>
        </w:tcPr>
        <w:p w:rsidR="00E26081" w:rsidRDefault="00E26081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9" type="#_x0000_t75" style="width:493pt;height:49.95pt">
                <v:imagedata r:id="rId1" o:title="MTE-Schriftzug farbig RGB"/>
              </v:shape>
            </w:pict>
          </w:r>
        </w:p>
      </w:tc>
    </w:tr>
  </w:tbl>
  <w:p w:rsidR="00E26081" w:rsidRDefault="00E26081">
    <w:pPr>
      <w:rPr>
        <w:noProof/>
        <w:sz w:val="6"/>
      </w:rPr>
    </w:pPr>
  </w:p>
  <w:p w:rsidR="00E26081" w:rsidRDefault="00E26081">
    <w:pPr>
      <w:rPr>
        <w:noProof/>
      </w:rPr>
    </w:pPr>
  </w:p>
  <w:tbl>
    <w:tblPr>
      <w:tblW w:w="10036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30"/>
      <w:gridCol w:w="2806"/>
    </w:tblGrid>
    <w:tr w:rsidR="00E26081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230" w:type="dxa"/>
        </w:tcPr>
        <w:p w:rsidR="00E26081" w:rsidRDefault="00E26081">
          <w:pPr>
            <w:rPr>
              <w:noProof/>
            </w:rPr>
          </w:pPr>
        </w:p>
      </w:tc>
      <w:tc>
        <w:tcPr>
          <w:tcW w:w="2806" w:type="dxa"/>
        </w:tcPr>
        <w:p w:rsidR="00E26081" w:rsidRDefault="00E26081">
          <w:pPr>
            <w:pStyle w:val="CompRef"/>
            <w:rPr>
              <w:sz w:val="18"/>
            </w:rPr>
          </w:pPr>
          <w:r>
            <w:rPr>
              <w:sz w:val="18"/>
            </w:rPr>
            <w:t>P.O. Box 4544</w:t>
          </w:r>
        </w:p>
        <w:p w:rsidR="00E26081" w:rsidRPr="00AC598C" w:rsidRDefault="00E26081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CH-6304 Zug / Switzerland</w:t>
          </w:r>
        </w:p>
        <w:p w:rsidR="00E26081" w:rsidRPr="00AC598C" w:rsidRDefault="00E26081">
          <w:pPr>
            <w:pStyle w:val="CompRef"/>
            <w:rPr>
              <w:sz w:val="18"/>
              <w:lang w:val="de-CH"/>
            </w:rPr>
          </w:pPr>
        </w:p>
        <w:p w:rsidR="00E26081" w:rsidRPr="00AC598C" w:rsidRDefault="00E26081">
          <w:pPr>
            <w:pStyle w:val="CompRef"/>
            <w:rPr>
              <w:sz w:val="14"/>
              <w:lang w:val="de-CH"/>
            </w:rPr>
          </w:pPr>
          <w:r w:rsidRPr="00AC598C">
            <w:rPr>
              <w:sz w:val="14"/>
              <w:lang w:val="de-CH"/>
            </w:rPr>
            <w:t>Domicile:</w:t>
          </w:r>
        </w:p>
        <w:p w:rsidR="00E26081" w:rsidRPr="00AC598C" w:rsidRDefault="00E26081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Dammstrasse 16</w:t>
          </w:r>
        </w:p>
        <w:p w:rsidR="00E26081" w:rsidRPr="00AC598C" w:rsidRDefault="00E26081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CH-6300 Zug / Switzerland</w:t>
          </w:r>
        </w:p>
        <w:p w:rsidR="00E26081" w:rsidRPr="00AC598C" w:rsidRDefault="00E26081">
          <w:pPr>
            <w:pStyle w:val="CompRef"/>
            <w:rPr>
              <w:sz w:val="18"/>
              <w:lang w:val="de-CH"/>
            </w:rPr>
          </w:pPr>
        </w:p>
        <w:p w:rsidR="00E26081" w:rsidRDefault="00E26081">
          <w:pPr>
            <w:pStyle w:val="CompRef"/>
            <w:rPr>
              <w:sz w:val="18"/>
            </w:rPr>
          </w:pPr>
          <w:r>
            <w:rPr>
              <w:sz w:val="18"/>
            </w:rPr>
            <w:t>Phone</w:t>
          </w:r>
          <w:r>
            <w:rPr>
              <w:sz w:val="18"/>
            </w:rPr>
            <w:tab/>
            <w:t>+41-41-724 24 48</w:t>
          </w:r>
        </w:p>
        <w:p w:rsidR="00E26081" w:rsidRDefault="00E26081" w:rsidP="000C73B2">
          <w:pPr>
            <w:pStyle w:val="CompRef"/>
          </w:pPr>
          <w:r>
            <w:rPr>
              <w:sz w:val="18"/>
            </w:rPr>
            <w:t>Fax</w:t>
          </w:r>
          <w:r>
            <w:rPr>
              <w:sz w:val="18"/>
            </w:rPr>
            <w:tab/>
            <w:t>+41-41-724 24 25</w:t>
          </w:r>
        </w:p>
      </w:tc>
    </w:tr>
  </w:tbl>
  <w:p w:rsidR="00E26081" w:rsidRDefault="00E26081">
    <w:pPr>
      <w:rPr>
        <w:noProof/>
      </w:rPr>
    </w:pPr>
  </w:p>
  <w:p w:rsidR="00E26081" w:rsidRDefault="00E26081">
    <w:pPr>
      <w:pStyle w:val="Header"/>
      <w:rPr>
        <w:sz w:val="2"/>
      </w:rPr>
    </w:pPr>
  </w:p>
  <w:p w:rsidR="00E26081" w:rsidRDefault="00E26081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17AFCAE"/>
    <w:lvl w:ilvl="0">
      <w:numFmt w:val="decimal"/>
      <w:lvlText w:val="*"/>
      <w:lvlJc w:val="left"/>
    </w:lvl>
  </w:abstractNum>
  <w:abstractNum w:abstractNumId="1" w15:restartNumberingAfterBreak="0">
    <w:nsid w:val="119E0C4F"/>
    <w:multiLevelType w:val="hybridMultilevel"/>
    <w:tmpl w:val="4EC2EF16"/>
    <w:lvl w:ilvl="0" w:tplc="79E0EC1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039"/>
    <w:multiLevelType w:val="hybridMultilevel"/>
    <w:tmpl w:val="2230D930"/>
    <w:lvl w:ilvl="0" w:tplc="B0D66E26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A24633A"/>
    <w:multiLevelType w:val="hybridMultilevel"/>
    <w:tmpl w:val="CF7C6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4F4B"/>
    <w:multiLevelType w:val="hybridMultilevel"/>
    <w:tmpl w:val="BF082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B6CB4"/>
    <w:multiLevelType w:val="hybridMultilevel"/>
    <w:tmpl w:val="803ADA2A"/>
    <w:lvl w:ilvl="0" w:tplc="A572B378">
      <w:start w:val="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1560"/>
    <w:multiLevelType w:val="hybridMultilevel"/>
    <w:tmpl w:val="D75A45AE"/>
    <w:lvl w:ilvl="0" w:tplc="4D8C46E2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5E9E2692"/>
    <w:multiLevelType w:val="hybridMultilevel"/>
    <w:tmpl w:val="BBFAE62A"/>
    <w:lvl w:ilvl="0" w:tplc="43E6296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attachedTemplate r:id="rId1"/>
  <w:doNotTrackMoves/>
  <w:defaultTabStop w:val="709"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52E"/>
    <w:rsid w:val="00022728"/>
    <w:rsid w:val="00025F56"/>
    <w:rsid w:val="00026937"/>
    <w:rsid w:val="00052A9B"/>
    <w:rsid w:val="00061F64"/>
    <w:rsid w:val="000657E4"/>
    <w:rsid w:val="00065A4C"/>
    <w:rsid w:val="000669CA"/>
    <w:rsid w:val="000678FB"/>
    <w:rsid w:val="000B2061"/>
    <w:rsid w:val="000B3470"/>
    <w:rsid w:val="000C73B2"/>
    <w:rsid w:val="000F0ABE"/>
    <w:rsid w:val="00106AEA"/>
    <w:rsid w:val="00107CB1"/>
    <w:rsid w:val="00132C10"/>
    <w:rsid w:val="00161B52"/>
    <w:rsid w:val="00194A95"/>
    <w:rsid w:val="001B2BB5"/>
    <w:rsid w:val="001C4B17"/>
    <w:rsid w:val="001D19E6"/>
    <w:rsid w:val="001E7608"/>
    <w:rsid w:val="001F54CB"/>
    <w:rsid w:val="002759F7"/>
    <w:rsid w:val="0028488F"/>
    <w:rsid w:val="00293DCF"/>
    <w:rsid w:val="002A2A38"/>
    <w:rsid w:val="002C4732"/>
    <w:rsid w:val="002D5299"/>
    <w:rsid w:val="002E352E"/>
    <w:rsid w:val="002E356E"/>
    <w:rsid w:val="002E5732"/>
    <w:rsid w:val="00311247"/>
    <w:rsid w:val="00312E3C"/>
    <w:rsid w:val="00316C42"/>
    <w:rsid w:val="00331F3F"/>
    <w:rsid w:val="00334079"/>
    <w:rsid w:val="003510AA"/>
    <w:rsid w:val="00362B68"/>
    <w:rsid w:val="003A126E"/>
    <w:rsid w:val="003E5D85"/>
    <w:rsid w:val="003F56FB"/>
    <w:rsid w:val="00413DB6"/>
    <w:rsid w:val="00425BDE"/>
    <w:rsid w:val="00457CF7"/>
    <w:rsid w:val="00473141"/>
    <w:rsid w:val="004D35A2"/>
    <w:rsid w:val="00510B09"/>
    <w:rsid w:val="00511A0B"/>
    <w:rsid w:val="005267E5"/>
    <w:rsid w:val="00535B42"/>
    <w:rsid w:val="005742D3"/>
    <w:rsid w:val="005766F5"/>
    <w:rsid w:val="005C0871"/>
    <w:rsid w:val="00611AB9"/>
    <w:rsid w:val="00614C4F"/>
    <w:rsid w:val="00634BFC"/>
    <w:rsid w:val="00642D5F"/>
    <w:rsid w:val="006577E7"/>
    <w:rsid w:val="00665E3E"/>
    <w:rsid w:val="00695D87"/>
    <w:rsid w:val="006C2475"/>
    <w:rsid w:val="006C7D30"/>
    <w:rsid w:val="006F0DBE"/>
    <w:rsid w:val="007336DE"/>
    <w:rsid w:val="007366BB"/>
    <w:rsid w:val="00752ADA"/>
    <w:rsid w:val="007628DC"/>
    <w:rsid w:val="007726B8"/>
    <w:rsid w:val="007A6B81"/>
    <w:rsid w:val="007E7636"/>
    <w:rsid w:val="00832426"/>
    <w:rsid w:val="00865FF3"/>
    <w:rsid w:val="00892766"/>
    <w:rsid w:val="008A6D6B"/>
    <w:rsid w:val="008E2984"/>
    <w:rsid w:val="008E5B50"/>
    <w:rsid w:val="00901807"/>
    <w:rsid w:val="009027CF"/>
    <w:rsid w:val="009511CA"/>
    <w:rsid w:val="009665B5"/>
    <w:rsid w:val="00966FA9"/>
    <w:rsid w:val="00977B79"/>
    <w:rsid w:val="009A3DF0"/>
    <w:rsid w:val="009B371C"/>
    <w:rsid w:val="009C7E2C"/>
    <w:rsid w:val="009D203A"/>
    <w:rsid w:val="009F1DDD"/>
    <w:rsid w:val="009F534D"/>
    <w:rsid w:val="00A12D20"/>
    <w:rsid w:val="00A1544A"/>
    <w:rsid w:val="00A41DCC"/>
    <w:rsid w:val="00A43D24"/>
    <w:rsid w:val="00A4661D"/>
    <w:rsid w:val="00AA5302"/>
    <w:rsid w:val="00AB1CBE"/>
    <w:rsid w:val="00AC598C"/>
    <w:rsid w:val="00AC6189"/>
    <w:rsid w:val="00AD24A9"/>
    <w:rsid w:val="00AE2827"/>
    <w:rsid w:val="00B05875"/>
    <w:rsid w:val="00B31C66"/>
    <w:rsid w:val="00B757FB"/>
    <w:rsid w:val="00B829C0"/>
    <w:rsid w:val="00BF3D78"/>
    <w:rsid w:val="00BF7E41"/>
    <w:rsid w:val="00C15BFF"/>
    <w:rsid w:val="00C4177B"/>
    <w:rsid w:val="00C6502F"/>
    <w:rsid w:val="00CA4934"/>
    <w:rsid w:val="00CB1FD9"/>
    <w:rsid w:val="00CB5BAD"/>
    <w:rsid w:val="00D04492"/>
    <w:rsid w:val="00D41282"/>
    <w:rsid w:val="00D43DEB"/>
    <w:rsid w:val="00D56F07"/>
    <w:rsid w:val="00D93313"/>
    <w:rsid w:val="00DB74C0"/>
    <w:rsid w:val="00DD5D5B"/>
    <w:rsid w:val="00DE7CF5"/>
    <w:rsid w:val="00DF1097"/>
    <w:rsid w:val="00E26081"/>
    <w:rsid w:val="00E70510"/>
    <w:rsid w:val="00E75487"/>
    <w:rsid w:val="00E96A97"/>
    <w:rsid w:val="00E97B0F"/>
    <w:rsid w:val="00EA11A9"/>
    <w:rsid w:val="00EB4D4A"/>
    <w:rsid w:val="00EC0704"/>
    <w:rsid w:val="00F426E0"/>
    <w:rsid w:val="00F97450"/>
    <w:rsid w:val="00FB4A71"/>
    <w:rsid w:val="00F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17048493-A42D-46F6-830C-D3445B0E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BodyText"/>
    <w:qFormat/>
    <w:pPr>
      <w:keepNext/>
      <w:suppressAutoHyphens/>
      <w:overflowPunct w:val="0"/>
      <w:autoSpaceDE w:val="0"/>
      <w:autoSpaceDN w:val="0"/>
      <w:adjustRightInd w:val="0"/>
      <w:spacing w:before="240" w:after="240" w:line="240" w:lineRule="exact"/>
      <w:ind w:left="709" w:hanging="709"/>
      <w:textAlignment w:val="baseline"/>
      <w:outlineLvl w:val="0"/>
    </w:pPr>
    <w:rPr>
      <w:rFonts w:ascii="Arial" w:hAnsi="Arial"/>
      <w:b/>
      <w:sz w:val="22"/>
      <w:lang w:val="en-GB" w:eastAsia="en-US"/>
    </w:rPr>
  </w:style>
  <w:style w:type="paragraph" w:styleId="Heading2">
    <w:name w:val="heading 2"/>
    <w:basedOn w:val="Heading1"/>
    <w:next w:val="BodyText"/>
    <w:qFormat/>
    <w:pPr>
      <w:outlineLvl w:val="1"/>
    </w:pPr>
  </w:style>
  <w:style w:type="paragraph" w:styleId="Heading3">
    <w:name w:val="heading 3"/>
    <w:basedOn w:val="Heading1"/>
    <w:next w:val="BodyText"/>
    <w:qFormat/>
    <w:pPr>
      <w:outlineLvl w:val="2"/>
    </w:pPr>
    <w:rPr>
      <w:b w:val="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Sender">
    <w:name w:val="Sender"/>
    <w:basedOn w:val="Normal"/>
    <w:pPr>
      <w:ind w:right="5443"/>
    </w:pPr>
    <w:rPr>
      <w:noProof/>
      <w:sz w:val="14"/>
    </w:rPr>
  </w:style>
  <w:style w:type="paragraph" w:customStyle="1" w:styleId="NormalNo">
    <w:name w:val="NormalNo"/>
    <w:basedOn w:val="Normal"/>
    <w:pPr>
      <w:tabs>
        <w:tab w:val="left" w:pos="4082"/>
      </w:tabs>
    </w:pPr>
    <w:rPr>
      <w:noProof/>
    </w:rPr>
  </w:style>
  <w:style w:type="paragraph" w:customStyle="1" w:styleId="Reference">
    <w:name w:val="Reference"/>
    <w:basedOn w:val="Normal"/>
    <w:rPr>
      <w:b/>
    </w:rPr>
  </w:style>
  <w:style w:type="paragraph" w:styleId="Header">
    <w:name w:val="header"/>
    <w:basedOn w:val="Normal"/>
    <w:semiHidden/>
    <w:rPr>
      <w:noProof/>
    </w:rPr>
  </w:style>
  <w:style w:type="paragraph" w:styleId="Footer">
    <w:name w:val="footer"/>
    <w:basedOn w:val="Normal"/>
    <w:semiHidden/>
    <w:rPr>
      <w:noProof/>
    </w:rPr>
  </w:style>
  <w:style w:type="paragraph" w:customStyle="1" w:styleId="CompRef">
    <w:name w:val="CompRef"/>
    <w:basedOn w:val="Normal"/>
    <w:rPr>
      <w:noProof/>
    </w:rPr>
  </w:style>
  <w:style w:type="character" w:styleId="PageNumber">
    <w:name w:val="page number"/>
    <w:basedOn w:val="DefaultParagraphFont"/>
    <w:semiHidden/>
  </w:style>
  <w:style w:type="paragraph" w:customStyle="1" w:styleId="CompName">
    <w:name w:val="CompName"/>
    <w:basedOn w:val="Normal"/>
    <w:pPr>
      <w:tabs>
        <w:tab w:val="left" w:pos="1701"/>
      </w:tabs>
    </w:pPr>
    <w:rPr>
      <w:rFonts w:ascii="Arial Black" w:hAnsi="Arial Black"/>
      <w:b/>
      <w:noProof/>
      <w:spacing w:val="88"/>
      <w:sz w:val="43"/>
    </w:rPr>
  </w:style>
  <w:style w:type="paragraph" w:customStyle="1" w:styleId="CompNameAdd">
    <w:name w:val="CompNameAdd"/>
    <w:basedOn w:val="Reference"/>
    <w:rPr>
      <w:b w:val="0"/>
      <w:noProof/>
      <w:spacing w:val="22"/>
      <w:sz w:val="24"/>
    </w:rPr>
  </w:style>
  <w:style w:type="paragraph" w:customStyle="1" w:styleId="FormTitle">
    <w:name w:val="FormTitle"/>
    <w:basedOn w:val="NormalNo"/>
    <w:rPr>
      <w:b/>
      <w:sz w:val="44"/>
    </w:rPr>
  </w:style>
  <w:style w:type="paragraph" w:customStyle="1" w:styleId="RefFooter">
    <w:name w:val="RefFooter"/>
    <w:basedOn w:val="Normal"/>
    <w:rPr>
      <w:sz w:val="6"/>
    </w:rPr>
  </w:style>
  <w:style w:type="paragraph" w:styleId="BodyText2">
    <w:name w:val="Body Text 2"/>
    <w:basedOn w:val="Normal"/>
    <w:semiHidden/>
    <w:pPr>
      <w:tabs>
        <w:tab w:val="left" w:pos="567"/>
        <w:tab w:val="right" w:pos="6663"/>
      </w:tabs>
      <w:spacing w:before="120"/>
      <w:ind w:right="67"/>
    </w:pPr>
  </w:style>
  <w:style w:type="paragraph" w:customStyle="1" w:styleId="Default">
    <w:name w:val="Default"/>
    <w:rsid w:val="00D56F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itelzeile">
    <w:name w:val="Titelzeile"/>
    <w:basedOn w:val="Normal"/>
    <w:pPr>
      <w:spacing w:before="120" w:after="120"/>
    </w:pPr>
    <w:rPr>
      <w:b/>
      <w:bCs/>
    </w:rPr>
  </w:style>
  <w:style w:type="paragraph" w:customStyle="1" w:styleId="Tabelle">
    <w:name w:val="Tabelle"/>
    <w:basedOn w:val="Normal"/>
    <w:pPr>
      <w:spacing w:before="30" w:after="30"/>
    </w:pPr>
  </w:style>
  <w:style w:type="paragraph" w:styleId="ListParagraph">
    <w:name w:val="List Paragraph"/>
    <w:basedOn w:val="Normal"/>
    <w:uiPriority w:val="34"/>
    <w:qFormat/>
    <w:rsid w:val="00D56F07"/>
    <w:pPr>
      <w:ind w:left="720"/>
      <w:contextualSpacing/>
    </w:pPr>
    <w:rPr>
      <w:sz w:val="20"/>
      <w:lang w:val="de-CH"/>
    </w:rPr>
  </w:style>
  <w:style w:type="paragraph" w:customStyle="1" w:styleId="Titel1">
    <w:name w:val="Titel1"/>
    <w:basedOn w:val="Normal"/>
    <w:rsid w:val="00D56F07"/>
    <w:pPr>
      <w:spacing w:after="0"/>
    </w:pPr>
    <w:rPr>
      <w:rFonts w:ascii="Arial Black" w:hAnsi="Arial Black"/>
      <w:sz w:val="6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F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F07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rsid w:val="00D56F07"/>
    <w:pPr>
      <w:ind w:firstLine="210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56F07"/>
    <w:rPr>
      <w:rFonts w:ascii="Arial" w:hAnsi="Arial"/>
      <w:sz w:val="22"/>
      <w:lang w:val="en-GB" w:eastAsia="en-US"/>
    </w:rPr>
  </w:style>
  <w:style w:type="paragraph" w:customStyle="1" w:styleId="Texttitel1">
    <w:name w:val="Texttitel 1"/>
    <w:basedOn w:val="Normal"/>
    <w:rsid w:val="009511CA"/>
    <w:pPr>
      <w:spacing w:before="60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6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MTE%20english\Neutrales%20Form%20mit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DF466-9242-4B4C-BDEE-349ABD832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Neutrales Form mit Logo.dot</Template>
  <TotalTime>0</TotalTime>
  <Pages>3</Pages>
  <Words>295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MTE Meter Test Equipment AG</vt:lpstr>
    </vt:vector>
  </TitlesOfParts>
  <Company>MTE AG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 Meter Test Equipment AG</dc:title>
  <dc:subject/>
  <dc:creator>Horst Adams</dc:creator>
  <cp:keywords/>
  <dc:description>MTE Meter Test Equipment AG_x000d_
Oktober 1996_x000d_
Priska Blum, Leuchter Informatik AG</dc:description>
  <cp:lastModifiedBy>Ineichen Stephan MTE</cp:lastModifiedBy>
  <cp:revision>2</cp:revision>
  <cp:lastPrinted>2014-10-28T09:24:00Z</cp:lastPrinted>
  <dcterms:created xsi:type="dcterms:W3CDTF">2018-03-12T13:40:00Z</dcterms:created>
  <dcterms:modified xsi:type="dcterms:W3CDTF">2018-03-12T13:40:00Z</dcterms:modified>
</cp:coreProperties>
</file>