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470" w:rsidRPr="00C15BFF" w:rsidRDefault="000B3470">
      <w:pPr>
        <w:pStyle w:val="NormalNo"/>
        <w:tabs>
          <w:tab w:val="clear" w:pos="4082"/>
        </w:tabs>
        <w:rPr>
          <w:noProof w:val="0"/>
        </w:rPr>
      </w:pPr>
      <w:bookmarkStart w:id="0" w:name="_GoBack"/>
      <w:bookmarkEnd w:id="0"/>
    </w:p>
    <w:p w:rsidR="000B3470" w:rsidRPr="00C15BFF" w:rsidRDefault="000B3470"/>
    <w:tbl>
      <w:tblPr>
        <w:tblW w:w="723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5"/>
        <w:gridCol w:w="1758"/>
        <w:gridCol w:w="2977"/>
      </w:tblGrid>
      <w:tr w:rsidR="000B3470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Date</w:t>
            </w:r>
          </w:p>
        </w:tc>
        <w:tc>
          <w:tcPr>
            <w:tcW w:w="1758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bookmarkStart w:id="1" w:name="BkmIhreReferenz"/>
            <w:bookmarkStart w:id="2" w:name="BkmVorname"/>
            <w:bookmarkStart w:id="3" w:name="BkmName"/>
            <w:bookmarkEnd w:id="1"/>
            <w:bookmarkEnd w:id="2"/>
            <w:bookmarkEnd w:id="3"/>
            <w:r w:rsidRPr="00C15BFF">
              <w:rPr>
                <w:noProof w:val="0"/>
              </w:rPr>
              <w:t>Version</w:t>
            </w:r>
          </w:p>
        </w:tc>
        <w:tc>
          <w:tcPr>
            <w:tcW w:w="2977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Author</w:t>
            </w:r>
          </w:p>
        </w:tc>
      </w:tr>
      <w:tr w:rsidR="00A51E88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A51E88" w:rsidRPr="009D6179" w:rsidRDefault="00EB572B" w:rsidP="00A51E88">
            <w:pPr>
              <w:rPr>
                <w:lang w:val="de-CH"/>
              </w:rPr>
            </w:pPr>
            <w:r>
              <w:rPr>
                <w:lang w:val="de-CH"/>
              </w:rPr>
              <w:t>12</w:t>
            </w:r>
            <w:r w:rsidR="00A51E88" w:rsidRPr="009D6179">
              <w:rPr>
                <w:lang w:val="de-CH"/>
              </w:rPr>
              <w:t>.2013</w:t>
            </w:r>
          </w:p>
        </w:tc>
        <w:tc>
          <w:tcPr>
            <w:tcW w:w="1758" w:type="dxa"/>
          </w:tcPr>
          <w:p w:rsidR="00A51E88" w:rsidRPr="009D6179" w:rsidRDefault="00A51E88" w:rsidP="00B97F25">
            <w:pPr>
              <w:pStyle w:val="Reference"/>
              <w:rPr>
                <w:b w:val="0"/>
              </w:rPr>
            </w:pPr>
            <w:r w:rsidRPr="009D6179">
              <w:rPr>
                <w:b w:val="0"/>
              </w:rPr>
              <w:t>V</w:t>
            </w:r>
            <w:r w:rsidR="00B97F25">
              <w:rPr>
                <w:b w:val="0"/>
              </w:rPr>
              <w:t>2</w:t>
            </w:r>
          </w:p>
        </w:tc>
        <w:tc>
          <w:tcPr>
            <w:tcW w:w="2977" w:type="dxa"/>
          </w:tcPr>
          <w:p w:rsidR="00A51E88" w:rsidRPr="00AD24A9" w:rsidRDefault="00A51E88">
            <w:pPr>
              <w:pStyle w:val="NormalNo"/>
              <w:rPr>
                <w:noProof w:val="0"/>
              </w:rPr>
            </w:pPr>
            <w:r>
              <w:rPr>
                <w:noProof w:val="0"/>
              </w:rPr>
              <w:t>Albert Merz</w:t>
            </w:r>
          </w:p>
        </w:tc>
      </w:tr>
    </w:tbl>
    <w:p w:rsidR="000B3470" w:rsidRPr="00C15BFF" w:rsidRDefault="000B3470">
      <w:bookmarkStart w:id="4" w:name="BkmBetreff"/>
    </w:p>
    <w:bookmarkEnd w:id="4"/>
    <w:p w:rsidR="000B3470" w:rsidRPr="00C15BFF" w:rsidRDefault="0094357D">
      <w:pPr>
        <w:pStyle w:val="Reference"/>
        <w:rPr>
          <w:sz w:val="48"/>
          <w:szCs w:val="48"/>
        </w:rPr>
      </w:pPr>
      <w:r>
        <w:rPr>
          <w:sz w:val="48"/>
          <w:szCs w:val="48"/>
          <w:lang w:val="en-US"/>
        </w:rPr>
        <w:t>HYDROCAL 1001</w:t>
      </w:r>
      <w:r w:rsidR="00EB572B">
        <w:rPr>
          <w:sz w:val="48"/>
          <w:szCs w:val="48"/>
          <w:lang w:val="en-US"/>
        </w:rPr>
        <w:t>+</w:t>
      </w:r>
      <w:r w:rsidR="00535B42" w:rsidRPr="00535B42">
        <w:rPr>
          <w:sz w:val="48"/>
          <w:szCs w:val="48"/>
          <w:lang w:val="en-US"/>
        </w:rPr>
        <w:br/>
      </w:r>
      <w:r w:rsidR="009665B5">
        <w:rPr>
          <w:sz w:val="32"/>
          <w:szCs w:val="32"/>
        </w:rPr>
        <w:t>Order s</w:t>
      </w:r>
      <w:r w:rsidR="00D56F07" w:rsidRPr="00535B42">
        <w:rPr>
          <w:sz w:val="32"/>
          <w:szCs w:val="32"/>
        </w:rPr>
        <w:t>heet</w:t>
      </w:r>
      <w:r w:rsidR="00535B42">
        <w:rPr>
          <w:sz w:val="32"/>
          <w:szCs w:val="32"/>
        </w:rPr>
        <w:t xml:space="preserve"> including </w:t>
      </w:r>
      <w:r w:rsidR="004D35A2">
        <w:rPr>
          <w:sz w:val="32"/>
          <w:szCs w:val="32"/>
        </w:rPr>
        <w:t>accessories</w:t>
      </w:r>
    </w:p>
    <w:p w:rsidR="000B3470" w:rsidRDefault="000B3470"/>
    <w:p w:rsidR="003E5D85" w:rsidRPr="009665B5" w:rsidRDefault="003E5D85" w:rsidP="003E5D85">
      <w:pPr>
        <w:pStyle w:val="Titelzeile"/>
        <w:spacing w:before="60" w:after="60"/>
        <w:rPr>
          <w:sz w:val="10"/>
          <w:szCs w:val="10"/>
          <w:lang w:val="en-US"/>
        </w:rPr>
      </w:pPr>
    </w:p>
    <w:p w:rsidR="003E5D85" w:rsidRDefault="004D35A2" w:rsidP="003E5D85">
      <w:pPr>
        <w:pStyle w:val="Titelzeile"/>
        <w:spacing w:before="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Nec</w:t>
      </w:r>
      <w:r w:rsidRPr="004D35A2">
        <w:rPr>
          <w:sz w:val="24"/>
          <w:szCs w:val="24"/>
          <w:lang w:val="en-US"/>
        </w:rPr>
        <w:t>essary information and s</w:t>
      </w:r>
      <w:r w:rsidR="003E5D85" w:rsidRPr="004D35A2">
        <w:rPr>
          <w:sz w:val="24"/>
          <w:szCs w:val="24"/>
          <w:lang w:val="en-US"/>
        </w:rPr>
        <w:t xml:space="preserve">tandard </w:t>
      </w:r>
      <w:r>
        <w:rPr>
          <w:sz w:val="24"/>
          <w:szCs w:val="24"/>
          <w:lang w:val="en-US"/>
        </w:rPr>
        <w:t>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799"/>
        <w:gridCol w:w="3803"/>
        <w:gridCol w:w="1135"/>
      </w:tblGrid>
      <w:tr w:rsidR="009665B5" w:rsidRPr="00E319C6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2" w:type="dxa"/>
            <w:gridSpan w:val="2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9665B5" w:rsidRPr="00E14607" w:rsidRDefault="005267E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010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Power supply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535B42" w:rsidRPr="001D1115" w:rsidRDefault="00535B42" w:rsidP="003E5D85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de-CH"/>
              </w:rPr>
              <w:t>Nominal</w:t>
            </w:r>
            <w:r w:rsidR="003E5D85">
              <w:rPr>
                <w:b/>
                <w:szCs w:val="22"/>
                <w:lang w:val="de-CH"/>
              </w:rPr>
              <w:t xml:space="preserve"> voltage </w:t>
            </w:r>
            <w:r>
              <w:rPr>
                <w:b/>
                <w:szCs w:val="22"/>
                <w:lang w:val="de-CH"/>
              </w:rPr>
              <w:t>version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Supply voltage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B79A0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</w:p>
        </w:tc>
      </w:tr>
      <w:tr w:rsidR="00A51E88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A51E88" w:rsidRPr="00E14607" w:rsidRDefault="00A51E88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A51E88" w:rsidRPr="001D1115" w:rsidRDefault="00A51E88" w:rsidP="00A51E88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A51E88" w:rsidRPr="001D1115" w:rsidRDefault="00A51E88" w:rsidP="00A51E88">
            <w:pPr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fr-CH"/>
              </w:rPr>
              <w:t xml:space="preserve">  </w:t>
            </w:r>
            <w:r>
              <w:rPr>
                <w:b/>
                <w:szCs w:val="22"/>
                <w:lang w:val="fr-CH"/>
              </w:rPr>
              <w:t>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bookmarkStart w:id="5" w:name="Lieferanschrift_Ort"/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51E88" w:rsidRPr="001C2258" w:rsidRDefault="00A51E88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  <w:bookmarkEnd w:id="5"/>
          </w:p>
        </w:tc>
      </w:tr>
      <w:tr w:rsidR="00A51E88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A51E88" w:rsidRPr="00E14607" w:rsidRDefault="00A51E88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:rsidR="00A51E88" w:rsidRPr="001D1115" w:rsidRDefault="00A51E88" w:rsidP="00A51E88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A51E88" w:rsidRPr="001D1115" w:rsidRDefault="00A51E88" w:rsidP="00A51E88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>184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2</w:t>
            </w:r>
            <w:r>
              <w:rPr>
                <w:b/>
                <w:szCs w:val="22"/>
                <w:lang w:val="fr-CH"/>
              </w:rPr>
              <w:t>64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51E88" w:rsidRPr="00E14607" w:rsidRDefault="00A51E88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A51E88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A51E88" w:rsidRPr="00E14607" w:rsidRDefault="00A51E88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:rsidR="00A51E88" w:rsidRPr="001D1115" w:rsidRDefault="00A51E88" w:rsidP="00A51E88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A51E88" w:rsidRPr="001D1115" w:rsidRDefault="00A51E88" w:rsidP="00A51E88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 xml:space="preserve">  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51E88" w:rsidRPr="00E14607" w:rsidRDefault="00A51E88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A51E88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bottom w:val="single" w:sz="8" w:space="0" w:color="C0C0C0"/>
            </w:tcBorders>
          </w:tcPr>
          <w:p w:rsidR="00A51E88" w:rsidRPr="00E14607" w:rsidRDefault="00A51E88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A51E88" w:rsidRPr="001D1115" w:rsidRDefault="00A51E88" w:rsidP="00A51E88">
            <w:pPr>
              <w:pStyle w:val="Tabelle"/>
              <w:spacing w:before="60" w:after="60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A51E88" w:rsidRPr="00A679CE" w:rsidRDefault="00A51E88" w:rsidP="00A51E88">
            <w:pPr>
              <w:rPr>
                <w:b/>
                <w:szCs w:val="22"/>
                <w:lang w:val="fr-CH"/>
              </w:rPr>
            </w:pPr>
            <w:r w:rsidRPr="00A679CE">
              <w:rPr>
                <w:b/>
                <w:szCs w:val="22"/>
                <w:lang w:val="fr-CH"/>
              </w:rPr>
              <w:t>184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min</w:t>
            </w:r>
            <w:r w:rsidRPr="00A679CE">
              <w:rPr>
                <w:b/>
                <w:szCs w:val="22"/>
                <w:lang w:val="fr-CH"/>
              </w:rPr>
              <w:t xml:space="preserve"> ... 264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max</w:t>
            </w:r>
            <w:r w:rsidRPr="00A679CE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51E88" w:rsidRPr="00E14607" w:rsidRDefault="00A51E88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3E5D85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020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3E5D85" w:rsidRDefault="003E5D85" w:rsidP="003E5D85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C15BFF">
              <w:rPr>
                <w:rFonts w:cs="Arial"/>
                <w:b/>
                <w:sz w:val="24"/>
                <w:szCs w:val="24"/>
              </w:rPr>
              <w:t xml:space="preserve">Connection </w:t>
            </w:r>
            <w:r>
              <w:rPr>
                <w:rFonts w:cs="Arial"/>
                <w:b/>
                <w:sz w:val="24"/>
                <w:szCs w:val="24"/>
              </w:rPr>
              <w:t xml:space="preserve">unit </w:t>
            </w:r>
            <w:r w:rsidRPr="00C15BFF">
              <w:rPr>
                <w:rFonts w:cs="Arial"/>
                <w:b/>
                <w:sz w:val="24"/>
                <w:szCs w:val="24"/>
              </w:rPr>
              <w:t>thread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3E5D85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G 1½” DIN ISO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228-1</w: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1½”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</w:t>
            </w:r>
            <w:r w:rsidRPr="00E14607">
              <w:rPr>
                <w:rFonts w:cs="Arial"/>
                <w:b/>
                <w:bCs/>
                <w:szCs w:val="22"/>
                <w:lang w:val="de-CH"/>
              </w:rPr>
              <w:t>NPT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ANSI B 1.20.1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4357D" w:rsidRPr="00E14607" w:rsidTr="0061131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4357D" w:rsidRPr="00E14607" w:rsidRDefault="0094357D" w:rsidP="0060377D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94357D" w:rsidRPr="00E14607" w:rsidRDefault="0094357D" w:rsidP="0060377D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Communication interface</w:t>
            </w:r>
            <w:r w:rsidRPr="008E2984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14607">
              <w:rPr>
                <w:rFonts w:cs="Arial"/>
                <w:b/>
                <w:bCs/>
                <w:sz w:val="24"/>
                <w:szCs w:val="24"/>
                <w:lang w:val="de-CH"/>
              </w:rPr>
              <w:t>ETHERNET 10/100Mbit/s</w:t>
            </w:r>
          </w:p>
        </w:tc>
      </w:tr>
      <w:tr w:rsidR="0094357D" w:rsidRPr="00E14607" w:rsidTr="0061131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94357D" w:rsidRPr="00E14607" w:rsidRDefault="0094357D" w:rsidP="0060377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</w:tcBorders>
            <w:vAlign w:val="center"/>
          </w:tcPr>
          <w:p w:rsidR="0094357D" w:rsidRPr="00341D0E" w:rsidRDefault="0094357D" w:rsidP="0060377D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rFonts w:cs="Arial"/>
                <w:b/>
                <w:bCs/>
                <w:szCs w:val="22"/>
                <w:lang w:val="de-CH"/>
              </w:rPr>
              <w:t>Copper wired - RJ45</w:t>
            </w:r>
          </w:p>
        </w:tc>
        <w:tc>
          <w:tcPr>
            <w:tcW w:w="3803" w:type="dxa"/>
            <w:tcBorders>
              <w:top w:val="single" w:sz="8" w:space="0" w:color="C0C0C0"/>
            </w:tcBorders>
            <w:vAlign w:val="center"/>
          </w:tcPr>
          <w:p w:rsidR="0094357D" w:rsidRPr="00341D0E" w:rsidRDefault="0094357D" w:rsidP="0060377D">
            <w:pPr>
              <w:pStyle w:val="Tabelle"/>
              <w:tabs>
                <w:tab w:val="left" w:pos="1167"/>
              </w:tabs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b/>
                <w:bCs/>
              </w:rPr>
              <w:tab/>
            </w:r>
            <w:r w:rsidRPr="00E14607">
              <w:rPr>
                <w:szCs w:val="22"/>
                <w:lang w:val="de-CH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8pt;height:56.55pt">
                  <v:imagedata r:id="rId8" o:title="HydroTEC 1001+ Detail Ethernet Kupfer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94357D" w:rsidRPr="00E14607" w:rsidRDefault="0094357D" w:rsidP="0060377D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611315" w:rsidRPr="00174AF6" w:rsidTr="004C6D27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611315" w:rsidRPr="00E14607" w:rsidRDefault="00611315" w:rsidP="004C6D27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611315" w:rsidRPr="00174AF6" w:rsidRDefault="00611315" w:rsidP="004C6D27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174AF6">
              <w:rPr>
                <w:rFonts w:cs="Arial"/>
                <w:b/>
                <w:sz w:val="24"/>
                <w:szCs w:val="24"/>
                <w:lang w:val="en-US"/>
              </w:rPr>
              <w:t>Configuration Digital Relay Output 1 (Function: System okay)</w:t>
            </w:r>
          </w:p>
        </w:tc>
      </w:tr>
      <w:tr w:rsidR="00611315" w:rsidRPr="00174AF6" w:rsidTr="004C6D27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611315" w:rsidRPr="00174AF6" w:rsidRDefault="00611315" w:rsidP="004C6D27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799" w:type="dxa"/>
            <w:tcBorders>
              <w:top w:val="single" w:sz="8" w:space="0" w:color="C0C0C0"/>
            </w:tcBorders>
            <w:vAlign w:val="center"/>
          </w:tcPr>
          <w:p w:rsidR="00611315" w:rsidRPr="00174AF6" w:rsidRDefault="00EB572B" w:rsidP="00EB572B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en-US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572B">
              <w:rPr>
                <w:b/>
                <w:bCs/>
                <w:lang w:val="en-US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>N</w:t>
            </w:r>
            <w:r w:rsidR="00611315" w:rsidRPr="00174AF6">
              <w:rPr>
                <w:rFonts w:cs="Arial"/>
                <w:bCs/>
                <w:szCs w:val="22"/>
                <w:lang w:val="en-US"/>
              </w:rPr>
              <w:t>ormally</w:t>
            </w:r>
            <w:r w:rsidR="00611315"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>O</w:t>
            </w:r>
            <w:r w:rsidR="00611315" w:rsidRPr="00174AF6">
              <w:rPr>
                <w:rFonts w:cs="Arial"/>
                <w:bCs/>
                <w:szCs w:val="22"/>
                <w:lang w:val="en-US"/>
              </w:rPr>
              <w:t>pen</w:t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 xml:space="preserve"> (Standard)</w:t>
            </w:r>
            <w:r w:rsidR="00611315">
              <w:rPr>
                <w:rFonts w:cs="Arial"/>
                <w:b/>
                <w:bCs/>
                <w:szCs w:val="22"/>
                <w:lang w:val="en-US"/>
              </w:rPr>
              <w:br/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 xml:space="preserve">System okay </w:t>
            </w:r>
            <w:r w:rsidR="00611315" w:rsidRPr="00366571">
              <w:sym w:font="Wingdings" w:char="F0F0"/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 xml:space="preserve"> Contact closed</w:t>
            </w:r>
          </w:p>
        </w:tc>
        <w:tc>
          <w:tcPr>
            <w:tcW w:w="3803" w:type="dxa"/>
            <w:tcBorders>
              <w:top w:val="single" w:sz="8" w:space="0" w:color="C0C0C0"/>
            </w:tcBorders>
            <w:vAlign w:val="center"/>
          </w:tcPr>
          <w:p w:rsidR="00611315" w:rsidRPr="00174AF6" w:rsidRDefault="00EB572B" w:rsidP="00EB572B">
            <w:pPr>
              <w:pStyle w:val="Tabelle"/>
              <w:spacing w:before="60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>N</w:t>
            </w:r>
            <w:r w:rsidR="00611315" w:rsidRPr="00174AF6">
              <w:rPr>
                <w:rFonts w:cs="Arial"/>
                <w:bCs/>
                <w:szCs w:val="22"/>
                <w:lang w:val="en-US"/>
              </w:rPr>
              <w:t>ormally</w:t>
            </w:r>
            <w:r w:rsidR="00611315"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>C</w:t>
            </w:r>
            <w:r w:rsidR="00611315" w:rsidRPr="00174AF6">
              <w:rPr>
                <w:rFonts w:cs="Arial"/>
                <w:bCs/>
                <w:szCs w:val="22"/>
                <w:lang w:val="en-US"/>
              </w:rPr>
              <w:t>losed</w:t>
            </w:r>
            <w:r w:rsidR="00611315">
              <w:rPr>
                <w:rFonts w:cs="Arial"/>
                <w:bCs/>
                <w:szCs w:val="22"/>
                <w:lang w:val="en-US"/>
              </w:rPr>
              <w:br/>
            </w:r>
            <w:r w:rsidR="00611315">
              <w:rPr>
                <w:rFonts w:cs="Arial"/>
                <w:b/>
                <w:bCs/>
                <w:szCs w:val="22"/>
                <w:lang w:val="en-US"/>
              </w:rPr>
              <w:t xml:space="preserve">System okay </w:t>
            </w:r>
            <w:r w:rsidR="00611315" w:rsidRPr="00366571">
              <w:sym w:font="Wingdings" w:char="F0F0"/>
            </w:r>
            <w:r w:rsidR="00611315"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611315" w:rsidRPr="00174AF6">
              <w:rPr>
                <w:rFonts w:cs="Arial"/>
                <w:b/>
                <w:bCs/>
                <w:szCs w:val="22"/>
                <w:lang w:val="en-US"/>
              </w:rPr>
              <w:t>Contact open</w: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611315" w:rsidRPr="00174AF6" w:rsidRDefault="00611315" w:rsidP="004C6D27">
            <w:pPr>
              <w:pStyle w:val="Tabelle"/>
              <w:spacing w:before="60" w:after="60"/>
              <w:jc w:val="center"/>
              <w:rPr>
                <w:b/>
                <w:szCs w:val="22"/>
                <w:lang w:val="en-US"/>
              </w:rPr>
            </w:pPr>
          </w:p>
        </w:tc>
      </w:tr>
      <w:tr w:rsidR="00535B42" w:rsidRPr="004D35A2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611315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05</w:t>
            </w:r>
            <w:r w:rsidR="0094357D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4D35A2" w:rsidRDefault="004D35A2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4D35A2">
              <w:rPr>
                <w:rFonts w:cs="Arial"/>
                <w:b/>
                <w:sz w:val="24"/>
                <w:szCs w:val="24"/>
                <w:lang w:val="en-US"/>
              </w:rPr>
              <w:t>Manual for installation and operation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4D35A2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</w:t>
            </w:r>
            <w:r w:rsidR="00535B42">
              <w:rPr>
                <w:rFonts w:cs="Arial"/>
                <w:b/>
                <w:szCs w:val="22"/>
                <w:lang w:val="de-CH"/>
              </w:rPr>
              <w:t>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611315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06</w:t>
            </w:r>
            <w:r w:rsidR="0094357D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Test certificate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 w:rsidRPr="00F37C9B">
              <w:rPr>
                <w:rFonts w:cs="Arial"/>
                <w:b/>
                <w:szCs w:val="22"/>
                <w:lang w:val="de-CH"/>
              </w:rPr>
              <w:t>Russian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611315" w:rsidRDefault="00611315">
      <w:r>
        <w:br w:type="page"/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602"/>
        <w:gridCol w:w="1135"/>
      </w:tblGrid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611315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07</w:t>
            </w:r>
            <w:r w:rsidR="0094357D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 xml:space="preserve">Installation </w:t>
            </w:r>
            <w:r w:rsidR="004D35A2">
              <w:rPr>
                <w:rFonts w:cs="Arial"/>
                <w:b/>
                <w:sz w:val="24"/>
                <w:szCs w:val="24"/>
                <w:lang w:val="de-CH"/>
              </w:rPr>
              <w:t>on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new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old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9665B5" w:rsidRPr="005E51E0" w:rsidRDefault="009665B5" w:rsidP="009665B5">
      <w:pPr>
        <w:pStyle w:val="Titelzeile"/>
        <w:spacing w:before="0" w:after="60"/>
        <w:rPr>
          <w:sz w:val="10"/>
          <w:szCs w:val="10"/>
          <w:lang w:val="de-CH"/>
        </w:rPr>
      </w:pPr>
    </w:p>
    <w:p w:rsidR="009665B5" w:rsidRPr="00E319C6" w:rsidRDefault="009665B5" w:rsidP="009665B5">
      <w:pPr>
        <w:pStyle w:val="Titelzeile"/>
        <w:spacing w:before="0" w:after="60"/>
        <w:rPr>
          <w:sz w:val="24"/>
          <w:szCs w:val="24"/>
          <w:lang w:val="de-CH"/>
        </w:rPr>
      </w:pPr>
      <w:r>
        <w:rPr>
          <w:sz w:val="24"/>
          <w:szCs w:val="24"/>
          <w:lang w:val="de-CH"/>
        </w:rPr>
        <w:t>Optional 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799"/>
        <w:gridCol w:w="3803"/>
        <w:gridCol w:w="1135"/>
      </w:tblGrid>
      <w:tr w:rsidR="009665B5" w:rsidRPr="00E319C6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2" w:type="dxa"/>
            <w:gridSpan w:val="2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9665B5" w:rsidRPr="005267E5" w:rsidRDefault="005267E5" w:rsidP="009665B5">
            <w:pPr>
              <w:pStyle w:val="Titelzeile"/>
              <w:jc w:val="center"/>
              <w:rPr>
                <w:bCs w:val="0"/>
                <w:szCs w:val="22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94357D" w:rsidRPr="00611315" w:rsidTr="0094357D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4357D" w:rsidRPr="00E14607" w:rsidRDefault="0094357D" w:rsidP="0060377D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11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94357D" w:rsidRPr="00611315" w:rsidRDefault="0094357D" w:rsidP="0060377D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Communication interface</w:t>
            </w:r>
            <w:r w:rsidRPr="008E2984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11315">
              <w:rPr>
                <w:rFonts w:cs="Arial"/>
                <w:b/>
                <w:bCs/>
                <w:sz w:val="24"/>
                <w:szCs w:val="24"/>
                <w:lang w:val="en-US"/>
              </w:rPr>
              <w:t>ETHERNET 10/100Mbit/s</w:t>
            </w:r>
          </w:p>
        </w:tc>
      </w:tr>
      <w:tr w:rsidR="0094357D" w:rsidRPr="00F37C9B" w:rsidTr="0060377D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94357D" w:rsidRPr="00611315" w:rsidRDefault="0094357D" w:rsidP="0060377D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799" w:type="dxa"/>
            <w:tcBorders>
              <w:top w:val="single" w:sz="8" w:space="0" w:color="C0C0C0"/>
            </w:tcBorders>
            <w:vAlign w:val="center"/>
          </w:tcPr>
          <w:p w:rsidR="0094357D" w:rsidRPr="00F37C9B" w:rsidRDefault="0094357D" w:rsidP="0060377D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en-US"/>
              </w:rPr>
            </w:pPr>
            <w:r w:rsidRPr="00F37C9B">
              <w:rPr>
                <w:rFonts w:cs="Arial"/>
                <w:b/>
                <w:bCs/>
                <w:szCs w:val="22"/>
                <w:lang w:val="en-US"/>
              </w:rPr>
              <w:t>Fibre optical - SC Duplex</w:t>
            </w:r>
            <w:r w:rsidR="00F37C9B" w:rsidRPr="00F37C9B">
              <w:rPr>
                <w:rFonts w:cs="Arial"/>
                <w:b/>
                <w:bCs/>
                <w:szCs w:val="22"/>
                <w:lang w:val="en-US"/>
              </w:rPr>
              <w:br/>
              <w:t xml:space="preserve">(Instead of Pos. </w:t>
            </w:r>
            <w:r w:rsidR="00F37C9B">
              <w:rPr>
                <w:rFonts w:cs="Arial"/>
                <w:b/>
                <w:bCs/>
                <w:szCs w:val="22"/>
                <w:lang w:val="en-US"/>
              </w:rPr>
              <w:t>030)</w:t>
            </w:r>
          </w:p>
        </w:tc>
        <w:tc>
          <w:tcPr>
            <w:tcW w:w="3803" w:type="dxa"/>
            <w:tcBorders>
              <w:top w:val="single" w:sz="8" w:space="0" w:color="C0C0C0"/>
            </w:tcBorders>
            <w:vAlign w:val="center"/>
          </w:tcPr>
          <w:p w:rsidR="0094357D" w:rsidRPr="00F37C9B" w:rsidRDefault="0094357D" w:rsidP="0060377D">
            <w:pPr>
              <w:pStyle w:val="Tabelle"/>
              <w:tabs>
                <w:tab w:val="left" w:pos="1167"/>
              </w:tabs>
              <w:spacing w:before="60" w:after="0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b/>
                <w:bCs/>
              </w:rPr>
              <w:tab/>
            </w:r>
            <w:r w:rsidRPr="00E14607">
              <w:rPr>
                <w:szCs w:val="22"/>
                <w:lang w:val="de-CH"/>
              </w:rPr>
              <w:pict>
                <v:shape id="_x0000_i1026" type="#_x0000_t75" style="width:79.35pt;height:56.55pt">
                  <v:imagedata r:id="rId9" o:title="HydroTEC 1001+ Detail Ethernet Licht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94357D" w:rsidRPr="00F37C9B" w:rsidRDefault="0094357D" w:rsidP="0060377D">
            <w:pPr>
              <w:pStyle w:val="Tabelle"/>
              <w:spacing w:before="60" w:after="60"/>
              <w:jc w:val="center"/>
              <w:rPr>
                <w:b/>
                <w:szCs w:val="22"/>
                <w:lang w:val="en-US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5B5" w:rsidRPr="00F37C9B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5B5" w:rsidRPr="00F37C9B" w:rsidRDefault="0094357D" w:rsidP="009665B5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F37C9B">
              <w:rPr>
                <w:b/>
                <w:sz w:val="24"/>
                <w:szCs w:val="24"/>
                <w:lang w:val="en-US"/>
              </w:rPr>
              <w:t>120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9665B5" w:rsidRPr="00F37C9B" w:rsidRDefault="00DF1097" w:rsidP="009665B5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F37C9B">
              <w:rPr>
                <w:rFonts w:cs="Arial"/>
                <w:b/>
                <w:sz w:val="24"/>
                <w:szCs w:val="24"/>
                <w:lang w:val="en-US"/>
              </w:rPr>
              <w:t>Commissioning / training</w:t>
            </w:r>
          </w:p>
        </w:tc>
      </w:tr>
      <w:tr w:rsidR="009665B5" w:rsidRPr="00F37C9B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9665B5" w:rsidRPr="00F37C9B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B97F25">
            <w:pPr>
              <w:pStyle w:val="Tabelle"/>
              <w:spacing w:before="60" w:after="60"/>
              <w:rPr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>Number of days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B97F25">
              <w:rPr>
                <w:rFonts w:cs="Arial"/>
                <w:b/>
                <w:szCs w:val="22"/>
                <w:lang w:val="en-US"/>
              </w:rPr>
              <w:t>by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EMH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F37C9B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5B5" w:rsidRPr="00E14607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9665B5" w:rsidRPr="00F37C9B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B97F25">
            <w:pPr>
              <w:pStyle w:val="Tabelle"/>
              <w:spacing w:before="60" w:after="60"/>
              <w:rPr>
                <w:rFonts w:cs="Arial"/>
                <w:b/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 xml:space="preserve">Number of days </w:t>
            </w:r>
            <w:r w:rsidR="00B97F25">
              <w:rPr>
                <w:rFonts w:cs="Arial"/>
                <w:b/>
                <w:szCs w:val="22"/>
                <w:lang w:val="en-US"/>
              </w:rPr>
              <w:t>by</w:t>
            </w:r>
            <w:r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5267E5">
              <w:rPr>
                <w:rFonts w:cs="Arial"/>
                <w:b/>
                <w:szCs w:val="22"/>
                <w:lang w:val="en-US"/>
              </w:rPr>
              <w:t>MTE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5267E5" w:rsidRPr="005E51E0" w:rsidRDefault="005267E5" w:rsidP="005267E5">
      <w:pPr>
        <w:pStyle w:val="Titelzeile"/>
        <w:spacing w:before="0" w:after="60"/>
        <w:rPr>
          <w:sz w:val="10"/>
          <w:szCs w:val="10"/>
          <w:lang w:val="de-CH"/>
        </w:rPr>
      </w:pPr>
    </w:p>
    <w:p w:rsidR="00C15BFF" w:rsidRPr="00F426E0" w:rsidRDefault="00F426E0" w:rsidP="005267E5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i</w:t>
      </w:r>
      <w:r w:rsidR="00C15BFF" w:rsidRPr="00F426E0">
        <w:rPr>
          <w:b/>
          <w:sz w:val="24"/>
          <w:szCs w:val="24"/>
        </w:rPr>
        <w:t>nformation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31"/>
      </w:tblGrid>
      <w:tr w:rsidR="00A26C31" w:rsidRPr="00C15BFF" w:rsidTr="0011206E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A26C31" w:rsidRPr="00C15BFF" w:rsidRDefault="00A26C31" w:rsidP="0011206E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customer</w:t>
            </w:r>
          </w:p>
        </w:tc>
      </w:tr>
      <w:tr w:rsidR="00A26C31" w:rsidRPr="00C15BFF" w:rsidTr="0011206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F426E0" w:rsidRDefault="00A26C31" w:rsidP="0011206E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C15BFF" w:rsidRDefault="00A26C31" w:rsidP="0011206E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A26C31" w:rsidRPr="00C15BFF" w:rsidTr="0011206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F426E0" w:rsidRDefault="00A26C31" w:rsidP="0011206E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C15BFF" w:rsidRDefault="00A26C31" w:rsidP="0011206E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A26C31" w:rsidRPr="00C15BFF" w:rsidTr="0011206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F426E0" w:rsidRDefault="00A26C31" w:rsidP="0011206E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C15BFF" w:rsidRDefault="00A26C31" w:rsidP="0011206E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A26C31" w:rsidRPr="00C15BFF" w:rsidTr="0011206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F426E0" w:rsidRDefault="00A26C31" w:rsidP="0011206E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A26C31" w:rsidRPr="00C15BFF" w:rsidRDefault="00A26C31" w:rsidP="0011206E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A26C31" w:rsidRPr="00C15BFF" w:rsidTr="0011206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A26C31" w:rsidRPr="00F426E0" w:rsidRDefault="00A26C31" w:rsidP="0011206E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A26C31" w:rsidRPr="00C15BFF" w:rsidRDefault="00A26C31" w:rsidP="0011206E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C15BFF" w:rsidRPr="00C15BFF" w:rsidRDefault="00F426E0" w:rsidP="00C15BFF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Substation</w:t>
            </w:r>
          </w:p>
        </w:tc>
      </w:tr>
      <w:tr w:rsidR="00F426E0" w:rsidRPr="00C15BFF" w:rsidTr="00642D5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F426E0" w:rsidRDefault="00F426E0" w:rsidP="00642D5F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C15BFF" w:rsidRDefault="00F426E0" w:rsidP="00642D5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BF3D78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Transformer</w:t>
            </w: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Manufacturing Year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Serial Number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Power Rating [MVA]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Voltage Rating [kV]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</w:tbl>
    <w:p w:rsidR="001E7608" w:rsidRPr="00611315" w:rsidRDefault="001E7608" w:rsidP="00C15BFF">
      <w:pPr>
        <w:pStyle w:val="Titelzeile"/>
        <w:spacing w:after="60"/>
        <w:rPr>
          <w:sz w:val="10"/>
          <w:szCs w:val="10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9866"/>
      </w:tblGrid>
      <w:tr w:rsidR="00C15BFF" w:rsidRPr="00BF3D78" w:rsidTr="00C15BFF">
        <w:tblPrEx>
          <w:tblCellMar>
            <w:top w:w="0" w:type="dxa"/>
            <w:bottom w:w="0" w:type="dxa"/>
          </w:tblCellMar>
        </w:tblPrEx>
        <w:tc>
          <w:tcPr>
            <w:tcW w:w="98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Remarks</w:t>
            </w:r>
          </w:p>
        </w:tc>
      </w:tr>
      <w:tr w:rsidR="00C15BFF" w:rsidRPr="00C15BFF" w:rsidTr="00611315">
        <w:tblPrEx>
          <w:tblCellMar>
            <w:top w:w="0" w:type="dxa"/>
            <w:bottom w:w="0" w:type="dxa"/>
          </w:tblCellMar>
        </w:tblPrEx>
        <w:trPr>
          <w:trHeight w:val="1451"/>
        </w:trPr>
        <w:tc>
          <w:tcPr>
            <w:tcW w:w="986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rPr>
                <w:b/>
                <w:szCs w:val="22"/>
              </w:rPr>
            </w:pPr>
          </w:p>
        </w:tc>
      </w:tr>
    </w:tbl>
    <w:p w:rsidR="000B3470" w:rsidRPr="00C15BFF" w:rsidRDefault="000B3470"/>
    <w:sectPr w:rsidR="000B3470" w:rsidRPr="00C15BFF" w:rsidSect="005766F5">
      <w:headerReference w:type="default" r:id="rId10"/>
      <w:headerReference w:type="first" r:id="rId11"/>
      <w:footerReference w:type="first" r:id="rId12"/>
      <w:type w:val="continuous"/>
      <w:pgSz w:w="11907" w:h="16840" w:code="9"/>
      <w:pgMar w:top="-1814" w:right="964" w:bottom="567" w:left="1247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7D06" w:rsidRDefault="00AF7D06">
      <w:pPr>
        <w:spacing w:after="0"/>
      </w:pPr>
      <w:r>
        <w:separator/>
      </w:r>
    </w:p>
  </w:endnote>
  <w:endnote w:type="continuationSeparator" w:id="0">
    <w:p w:rsidR="00AF7D06" w:rsidRDefault="00AF7D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9"/>
    </w:tblGrid>
    <w:tr w:rsidR="00EB572B">
      <w:tblPrEx>
        <w:tblCellMar>
          <w:top w:w="0" w:type="dxa"/>
          <w:bottom w:w="0" w:type="dxa"/>
        </w:tblCellMar>
      </w:tblPrEx>
      <w:tc>
        <w:tcPr>
          <w:tcW w:w="9639" w:type="dxa"/>
        </w:tcPr>
        <w:p w:rsidR="00EB572B" w:rsidRDefault="00EB572B">
          <w:pPr>
            <w:pStyle w:val="RefFooter"/>
          </w:pPr>
        </w:p>
      </w:tc>
    </w:tr>
  </w:tbl>
  <w:p w:rsidR="00EB572B" w:rsidRDefault="00EB57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7D06" w:rsidRDefault="00AF7D06">
      <w:pPr>
        <w:spacing w:after="0"/>
      </w:pPr>
      <w:r>
        <w:separator/>
      </w:r>
    </w:p>
  </w:footnote>
  <w:footnote w:type="continuationSeparator" w:id="0">
    <w:p w:rsidR="00AF7D06" w:rsidRDefault="00AF7D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8222"/>
    </w:tblGrid>
    <w:tr w:rsidR="00EB572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701" w:type="dxa"/>
        </w:tcPr>
        <w:p w:rsidR="00EB572B" w:rsidRDefault="00EB572B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9.05pt;height:45.55pt">
                <v:imagedata r:id="rId1" o:title="MTE-Logo"/>
              </v:shape>
            </w:pict>
          </w:r>
        </w:p>
      </w:tc>
      <w:tc>
        <w:tcPr>
          <w:tcW w:w="8222" w:type="dxa"/>
        </w:tcPr>
        <w:p w:rsidR="00EB572B" w:rsidRDefault="00EB572B">
          <w:pPr>
            <w:textAlignment w:val="auto"/>
            <w:rPr>
              <w:rStyle w:val="PageNumber"/>
              <w:noProof/>
            </w:rPr>
          </w:pPr>
          <w:r>
            <w:rPr>
              <w:noProof/>
            </w:rPr>
            <w:t xml:space="preserve">Page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PAGE </w:instrText>
          </w:r>
          <w:r>
            <w:rPr>
              <w:rStyle w:val="PageNumber"/>
              <w:noProof/>
            </w:rPr>
            <w:fldChar w:fldCharType="separate"/>
          </w:r>
          <w:r w:rsidR="001C47FE">
            <w:rPr>
              <w:rStyle w:val="PageNumber"/>
              <w:noProof/>
            </w:rPr>
            <w:t>2</w:t>
          </w:r>
          <w:r>
            <w:rPr>
              <w:rStyle w:val="PageNumber"/>
              <w:noProof/>
            </w:rPr>
            <w:fldChar w:fldCharType="end"/>
          </w:r>
          <w:r>
            <w:rPr>
              <w:rStyle w:val="PageNumber"/>
              <w:noProof/>
            </w:rPr>
            <w:t xml:space="preserve"> /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NUMPAGES </w:instrText>
          </w:r>
          <w:r>
            <w:rPr>
              <w:rStyle w:val="PageNumber"/>
              <w:noProof/>
            </w:rPr>
            <w:fldChar w:fldCharType="separate"/>
          </w:r>
          <w:r w:rsidR="001C47FE">
            <w:rPr>
              <w:rStyle w:val="PageNumber"/>
              <w:noProof/>
            </w:rPr>
            <w:t>2</w:t>
          </w:r>
          <w:r>
            <w:rPr>
              <w:rStyle w:val="PageNumber"/>
              <w:noProof/>
            </w:rPr>
            <w:fldChar w:fldCharType="end"/>
          </w:r>
        </w:p>
        <w:p w:rsidR="00EB572B" w:rsidRPr="00A51E88" w:rsidRDefault="00EB572B" w:rsidP="00A51E88">
          <w:pPr>
            <w:pStyle w:val="NormalNo"/>
            <w:tabs>
              <w:tab w:val="clear" w:pos="4082"/>
              <w:tab w:val="left" w:pos="2176"/>
            </w:tabs>
            <w:rPr>
              <w:rStyle w:val="PageNumber"/>
              <w:sz w:val="14"/>
              <w:szCs w:val="14"/>
              <w:lang w:val="en-US"/>
            </w:rPr>
          </w:pPr>
          <w:r>
            <w:rPr>
              <w:rStyle w:val="PageNumber"/>
              <w:sz w:val="14"/>
              <w:szCs w:val="14"/>
              <w:lang w:val="en-US"/>
            </w:rPr>
            <w:t>Date</w:t>
          </w:r>
          <w:r w:rsidRPr="00A51E88">
            <w:rPr>
              <w:rStyle w:val="PageNumber"/>
              <w:sz w:val="14"/>
              <w:szCs w:val="14"/>
              <w:lang w:val="en-US"/>
            </w:rPr>
            <w:tab/>
            <w:t>Version</w:t>
          </w:r>
        </w:p>
        <w:p w:rsidR="00EB572B" w:rsidRPr="00A51E88" w:rsidRDefault="00EB572B" w:rsidP="00A51E88">
          <w:pPr>
            <w:pStyle w:val="NormalNo"/>
            <w:tabs>
              <w:tab w:val="clear" w:pos="4082"/>
              <w:tab w:val="left" w:pos="2176"/>
            </w:tabs>
            <w:rPr>
              <w:lang w:val="en-US"/>
            </w:rPr>
          </w:pPr>
          <w:r>
            <w:rPr>
              <w:lang w:val="en-US"/>
            </w:rPr>
            <w:t>12</w:t>
          </w:r>
          <w:r w:rsidRPr="00A51E88">
            <w:rPr>
              <w:lang w:val="en-US"/>
            </w:rPr>
            <w:t>.2013</w:t>
          </w:r>
          <w:r w:rsidRPr="00A51E88">
            <w:rPr>
              <w:lang w:val="en-US"/>
            </w:rPr>
            <w:tab/>
            <w:t>V</w:t>
          </w:r>
          <w:r>
            <w:rPr>
              <w:lang w:val="en-US"/>
            </w:rPr>
            <w:t>1</w:t>
          </w:r>
        </w:p>
        <w:p w:rsidR="00EB572B" w:rsidRDefault="00EB572B" w:rsidP="00061F64">
          <w:pPr>
            <w:rPr>
              <w:noProof/>
            </w:rPr>
          </w:pPr>
          <w:r>
            <w:rPr>
              <w:noProof/>
            </w:rPr>
            <w:t>HYDROCAL 1001 - Order sheet including accessories</w:t>
          </w:r>
        </w:p>
      </w:tc>
    </w:tr>
  </w:tbl>
  <w:p w:rsidR="00EB572B" w:rsidRDefault="00EB5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23"/>
    </w:tblGrid>
    <w:tr w:rsidR="00EB572B" w:rsidTr="008E5B5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9923" w:type="dxa"/>
        </w:tcPr>
        <w:p w:rsidR="00EB572B" w:rsidRDefault="00EB572B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493pt;height:49.95pt">
                <v:imagedata r:id="rId1" o:title="MTE-Schriftzug farbig RGB"/>
              </v:shape>
            </w:pict>
          </w:r>
        </w:p>
      </w:tc>
    </w:tr>
  </w:tbl>
  <w:p w:rsidR="00EB572B" w:rsidRDefault="00EB572B">
    <w:pPr>
      <w:rPr>
        <w:noProof/>
        <w:sz w:val="6"/>
      </w:rPr>
    </w:pPr>
  </w:p>
  <w:p w:rsidR="00EB572B" w:rsidRDefault="00EB572B">
    <w:pPr>
      <w:rPr>
        <w:noProof/>
      </w:rPr>
    </w:pPr>
  </w:p>
  <w:tbl>
    <w:tblPr>
      <w:tblW w:w="10036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30"/>
      <w:gridCol w:w="2806"/>
    </w:tblGrid>
    <w:tr w:rsidR="00EB572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230" w:type="dxa"/>
        </w:tcPr>
        <w:p w:rsidR="00EB572B" w:rsidRDefault="00EB572B">
          <w:pPr>
            <w:rPr>
              <w:noProof/>
            </w:rPr>
          </w:pPr>
        </w:p>
      </w:tc>
      <w:tc>
        <w:tcPr>
          <w:tcW w:w="2806" w:type="dxa"/>
        </w:tcPr>
        <w:p w:rsidR="00EB572B" w:rsidRDefault="00EB572B">
          <w:pPr>
            <w:pStyle w:val="CompRef"/>
            <w:rPr>
              <w:sz w:val="18"/>
            </w:rPr>
          </w:pPr>
          <w:r>
            <w:rPr>
              <w:sz w:val="18"/>
            </w:rPr>
            <w:t>P.O. Box 4544</w:t>
          </w:r>
        </w:p>
        <w:p w:rsidR="00EB572B" w:rsidRPr="00AC598C" w:rsidRDefault="00EB572B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CH-6304 Zug / Switzerland</w:t>
          </w:r>
        </w:p>
        <w:p w:rsidR="00EB572B" w:rsidRPr="00AC598C" w:rsidRDefault="00EB572B">
          <w:pPr>
            <w:pStyle w:val="CompRef"/>
            <w:rPr>
              <w:sz w:val="18"/>
              <w:lang w:val="de-CH"/>
            </w:rPr>
          </w:pPr>
        </w:p>
        <w:p w:rsidR="00EB572B" w:rsidRPr="00AC598C" w:rsidRDefault="00EB572B">
          <w:pPr>
            <w:pStyle w:val="CompRef"/>
            <w:rPr>
              <w:sz w:val="14"/>
              <w:lang w:val="de-CH"/>
            </w:rPr>
          </w:pPr>
          <w:r w:rsidRPr="00AC598C">
            <w:rPr>
              <w:sz w:val="14"/>
              <w:lang w:val="de-CH"/>
            </w:rPr>
            <w:t>Domicile:</w:t>
          </w:r>
        </w:p>
        <w:p w:rsidR="00EB572B" w:rsidRPr="00AC598C" w:rsidRDefault="00EB572B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Dammstrasse 16</w:t>
          </w:r>
        </w:p>
        <w:p w:rsidR="00EB572B" w:rsidRPr="00AC598C" w:rsidRDefault="00EB572B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CH-6300 Zug / Switzerland</w:t>
          </w:r>
        </w:p>
        <w:p w:rsidR="00EB572B" w:rsidRPr="00AC598C" w:rsidRDefault="00EB572B">
          <w:pPr>
            <w:pStyle w:val="CompRef"/>
            <w:rPr>
              <w:sz w:val="18"/>
              <w:lang w:val="de-CH"/>
            </w:rPr>
          </w:pPr>
        </w:p>
        <w:p w:rsidR="00EB572B" w:rsidRDefault="00EB572B">
          <w:pPr>
            <w:pStyle w:val="CompRef"/>
            <w:rPr>
              <w:sz w:val="18"/>
            </w:rPr>
          </w:pPr>
          <w:r>
            <w:rPr>
              <w:sz w:val="18"/>
            </w:rPr>
            <w:t>Phone</w:t>
          </w:r>
          <w:r>
            <w:rPr>
              <w:sz w:val="18"/>
            </w:rPr>
            <w:tab/>
            <w:t>+41-41-724 24 48</w:t>
          </w:r>
        </w:p>
        <w:p w:rsidR="00EB572B" w:rsidRDefault="00EB572B" w:rsidP="000C73B2">
          <w:pPr>
            <w:pStyle w:val="CompRef"/>
          </w:pPr>
          <w:r>
            <w:rPr>
              <w:sz w:val="18"/>
            </w:rPr>
            <w:t>Fax</w:t>
          </w:r>
          <w:r>
            <w:rPr>
              <w:sz w:val="18"/>
            </w:rPr>
            <w:tab/>
            <w:t>+41-41-724 24 25</w:t>
          </w:r>
        </w:p>
      </w:tc>
    </w:tr>
  </w:tbl>
  <w:p w:rsidR="00EB572B" w:rsidRDefault="00EB572B">
    <w:pPr>
      <w:rPr>
        <w:noProof/>
      </w:rPr>
    </w:pPr>
  </w:p>
  <w:p w:rsidR="00EB572B" w:rsidRDefault="00EB572B">
    <w:pPr>
      <w:pStyle w:val="Header"/>
      <w:rPr>
        <w:sz w:val="2"/>
      </w:rPr>
    </w:pPr>
  </w:p>
  <w:p w:rsidR="00EB572B" w:rsidRDefault="00EB572B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17AFCAE"/>
    <w:lvl w:ilvl="0">
      <w:numFmt w:val="decimal"/>
      <w:lvlText w:val="*"/>
      <w:lvlJc w:val="left"/>
    </w:lvl>
  </w:abstractNum>
  <w:abstractNum w:abstractNumId="1" w15:restartNumberingAfterBreak="0">
    <w:nsid w:val="119E0C4F"/>
    <w:multiLevelType w:val="hybridMultilevel"/>
    <w:tmpl w:val="4EC2EF16"/>
    <w:lvl w:ilvl="0" w:tplc="79E0EC1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039"/>
    <w:multiLevelType w:val="hybridMultilevel"/>
    <w:tmpl w:val="2230D930"/>
    <w:lvl w:ilvl="0" w:tplc="B0D66E26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2A24633A"/>
    <w:multiLevelType w:val="hybridMultilevel"/>
    <w:tmpl w:val="CF7C6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4F4B"/>
    <w:multiLevelType w:val="hybridMultilevel"/>
    <w:tmpl w:val="BF082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B6CB4"/>
    <w:multiLevelType w:val="hybridMultilevel"/>
    <w:tmpl w:val="803ADA2A"/>
    <w:lvl w:ilvl="0" w:tplc="A572B378">
      <w:start w:val="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B1560"/>
    <w:multiLevelType w:val="hybridMultilevel"/>
    <w:tmpl w:val="D75A45AE"/>
    <w:lvl w:ilvl="0" w:tplc="4D8C46E2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5E9E2692"/>
    <w:multiLevelType w:val="hybridMultilevel"/>
    <w:tmpl w:val="BBFAE62A"/>
    <w:lvl w:ilvl="0" w:tplc="43E6296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grammar="clean"/>
  <w:attachedTemplate r:id="rId1"/>
  <w:doNotTrackMoves/>
  <w:defaultTabStop w:val="709"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352E"/>
    <w:rsid w:val="00010993"/>
    <w:rsid w:val="00026937"/>
    <w:rsid w:val="00052A9B"/>
    <w:rsid w:val="00061F64"/>
    <w:rsid w:val="000657E4"/>
    <w:rsid w:val="000669CA"/>
    <w:rsid w:val="000678FB"/>
    <w:rsid w:val="00074C2E"/>
    <w:rsid w:val="000B3470"/>
    <w:rsid w:val="000C73B2"/>
    <w:rsid w:val="00106AEA"/>
    <w:rsid w:val="00107CB1"/>
    <w:rsid w:val="0011206E"/>
    <w:rsid w:val="00132C10"/>
    <w:rsid w:val="00161B52"/>
    <w:rsid w:val="001C47FE"/>
    <w:rsid w:val="001D19E6"/>
    <w:rsid w:val="001E7608"/>
    <w:rsid w:val="001F54CB"/>
    <w:rsid w:val="0020237E"/>
    <w:rsid w:val="002759F7"/>
    <w:rsid w:val="0028488F"/>
    <w:rsid w:val="002A2A38"/>
    <w:rsid w:val="002E352E"/>
    <w:rsid w:val="002E356E"/>
    <w:rsid w:val="002E5732"/>
    <w:rsid w:val="00311247"/>
    <w:rsid w:val="00316C42"/>
    <w:rsid w:val="00334079"/>
    <w:rsid w:val="00350A24"/>
    <w:rsid w:val="003510AA"/>
    <w:rsid w:val="003A126E"/>
    <w:rsid w:val="003E5D85"/>
    <w:rsid w:val="003F56FB"/>
    <w:rsid w:val="004049EC"/>
    <w:rsid w:val="00413DB6"/>
    <w:rsid w:val="00425BDE"/>
    <w:rsid w:val="00473141"/>
    <w:rsid w:val="00477DB6"/>
    <w:rsid w:val="004C6D27"/>
    <w:rsid w:val="004D35A2"/>
    <w:rsid w:val="004F7A68"/>
    <w:rsid w:val="00511A0B"/>
    <w:rsid w:val="005267E5"/>
    <w:rsid w:val="00535B42"/>
    <w:rsid w:val="005742D3"/>
    <w:rsid w:val="005766F5"/>
    <w:rsid w:val="0058368B"/>
    <w:rsid w:val="005B7C41"/>
    <w:rsid w:val="005C0871"/>
    <w:rsid w:val="0060377D"/>
    <w:rsid w:val="00611315"/>
    <w:rsid w:val="00614C4F"/>
    <w:rsid w:val="00634BFC"/>
    <w:rsid w:val="00642D5F"/>
    <w:rsid w:val="00644358"/>
    <w:rsid w:val="006577E7"/>
    <w:rsid w:val="00695D87"/>
    <w:rsid w:val="006C7D30"/>
    <w:rsid w:val="006F0DBE"/>
    <w:rsid w:val="00706492"/>
    <w:rsid w:val="007336DE"/>
    <w:rsid w:val="007366BB"/>
    <w:rsid w:val="00752ADA"/>
    <w:rsid w:val="007726B8"/>
    <w:rsid w:val="007E7636"/>
    <w:rsid w:val="00892766"/>
    <w:rsid w:val="008A6D6B"/>
    <w:rsid w:val="008E2984"/>
    <w:rsid w:val="008E5B50"/>
    <w:rsid w:val="009027CF"/>
    <w:rsid w:val="0094357D"/>
    <w:rsid w:val="009511CA"/>
    <w:rsid w:val="009665B5"/>
    <w:rsid w:val="00977B79"/>
    <w:rsid w:val="009A3DF0"/>
    <w:rsid w:val="009B371C"/>
    <w:rsid w:val="009D203A"/>
    <w:rsid w:val="009F1DDD"/>
    <w:rsid w:val="009F534D"/>
    <w:rsid w:val="00A1544A"/>
    <w:rsid w:val="00A217DB"/>
    <w:rsid w:val="00A26C31"/>
    <w:rsid w:val="00A41DCC"/>
    <w:rsid w:val="00A4661D"/>
    <w:rsid w:val="00A51E88"/>
    <w:rsid w:val="00AB1CBE"/>
    <w:rsid w:val="00AC598C"/>
    <w:rsid w:val="00AC6189"/>
    <w:rsid w:val="00AD24A9"/>
    <w:rsid w:val="00AF7D06"/>
    <w:rsid w:val="00B048BA"/>
    <w:rsid w:val="00B05875"/>
    <w:rsid w:val="00B07965"/>
    <w:rsid w:val="00B31C66"/>
    <w:rsid w:val="00B72D0C"/>
    <w:rsid w:val="00B757FB"/>
    <w:rsid w:val="00B97F25"/>
    <w:rsid w:val="00BA3D8F"/>
    <w:rsid w:val="00BF3D78"/>
    <w:rsid w:val="00BF7E41"/>
    <w:rsid w:val="00C15BFF"/>
    <w:rsid w:val="00C31285"/>
    <w:rsid w:val="00C32B53"/>
    <w:rsid w:val="00C4177B"/>
    <w:rsid w:val="00C6502F"/>
    <w:rsid w:val="00C9304E"/>
    <w:rsid w:val="00D04492"/>
    <w:rsid w:val="00D41282"/>
    <w:rsid w:val="00D50C6E"/>
    <w:rsid w:val="00D56F07"/>
    <w:rsid w:val="00D93313"/>
    <w:rsid w:val="00DD5D5B"/>
    <w:rsid w:val="00DE7CF5"/>
    <w:rsid w:val="00DF1097"/>
    <w:rsid w:val="00E23D3F"/>
    <w:rsid w:val="00E70510"/>
    <w:rsid w:val="00E75487"/>
    <w:rsid w:val="00E96A97"/>
    <w:rsid w:val="00EA11A9"/>
    <w:rsid w:val="00EB572B"/>
    <w:rsid w:val="00F37C9B"/>
    <w:rsid w:val="00F426E0"/>
    <w:rsid w:val="00FB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90C357FB-7408-4098-8003-F3E167D9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sz w:val="22"/>
      <w:lang w:val="en-GB" w:eastAsia="en-US"/>
    </w:rPr>
  </w:style>
  <w:style w:type="paragraph" w:styleId="Heading1">
    <w:name w:val="heading 1"/>
    <w:next w:val="BodyText"/>
    <w:qFormat/>
    <w:pPr>
      <w:keepNext/>
      <w:suppressAutoHyphens/>
      <w:overflowPunct w:val="0"/>
      <w:autoSpaceDE w:val="0"/>
      <w:autoSpaceDN w:val="0"/>
      <w:adjustRightInd w:val="0"/>
      <w:spacing w:before="240" w:after="240" w:line="240" w:lineRule="exact"/>
      <w:ind w:left="709" w:hanging="709"/>
      <w:textAlignment w:val="baseline"/>
      <w:outlineLvl w:val="0"/>
    </w:pPr>
    <w:rPr>
      <w:rFonts w:ascii="Arial" w:hAnsi="Arial"/>
      <w:b/>
      <w:sz w:val="22"/>
      <w:lang w:val="en-GB" w:eastAsia="en-US"/>
    </w:rPr>
  </w:style>
  <w:style w:type="paragraph" w:styleId="Heading2">
    <w:name w:val="heading 2"/>
    <w:basedOn w:val="Heading1"/>
    <w:next w:val="BodyText"/>
    <w:qFormat/>
    <w:pPr>
      <w:outlineLvl w:val="1"/>
    </w:pPr>
  </w:style>
  <w:style w:type="paragraph" w:styleId="Heading3">
    <w:name w:val="heading 3"/>
    <w:basedOn w:val="Heading1"/>
    <w:next w:val="BodyText"/>
    <w:qFormat/>
    <w:pPr>
      <w:outlineLvl w:val="2"/>
    </w:pPr>
    <w:rPr>
      <w:b w:val="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Sender">
    <w:name w:val="Sender"/>
    <w:basedOn w:val="Normal"/>
    <w:pPr>
      <w:ind w:right="5443"/>
    </w:pPr>
    <w:rPr>
      <w:noProof/>
      <w:sz w:val="14"/>
    </w:rPr>
  </w:style>
  <w:style w:type="paragraph" w:customStyle="1" w:styleId="NormalNo">
    <w:name w:val="NormalNo"/>
    <w:basedOn w:val="Normal"/>
    <w:pPr>
      <w:tabs>
        <w:tab w:val="left" w:pos="4082"/>
      </w:tabs>
    </w:pPr>
    <w:rPr>
      <w:noProof/>
    </w:rPr>
  </w:style>
  <w:style w:type="paragraph" w:customStyle="1" w:styleId="Reference">
    <w:name w:val="Reference"/>
    <w:basedOn w:val="Normal"/>
    <w:rPr>
      <w:b/>
    </w:rPr>
  </w:style>
  <w:style w:type="paragraph" w:styleId="Header">
    <w:name w:val="header"/>
    <w:basedOn w:val="Normal"/>
    <w:semiHidden/>
    <w:rPr>
      <w:noProof/>
    </w:rPr>
  </w:style>
  <w:style w:type="paragraph" w:styleId="Footer">
    <w:name w:val="footer"/>
    <w:basedOn w:val="Normal"/>
    <w:semiHidden/>
    <w:rPr>
      <w:noProof/>
    </w:rPr>
  </w:style>
  <w:style w:type="paragraph" w:customStyle="1" w:styleId="CompRef">
    <w:name w:val="CompRef"/>
    <w:basedOn w:val="Normal"/>
    <w:rPr>
      <w:noProof/>
    </w:rPr>
  </w:style>
  <w:style w:type="character" w:styleId="PageNumber">
    <w:name w:val="page number"/>
    <w:basedOn w:val="DefaultParagraphFont"/>
    <w:semiHidden/>
  </w:style>
  <w:style w:type="paragraph" w:customStyle="1" w:styleId="CompName">
    <w:name w:val="CompName"/>
    <w:basedOn w:val="Normal"/>
    <w:pPr>
      <w:tabs>
        <w:tab w:val="left" w:pos="1701"/>
      </w:tabs>
    </w:pPr>
    <w:rPr>
      <w:rFonts w:ascii="Arial Black" w:hAnsi="Arial Black"/>
      <w:b/>
      <w:noProof/>
      <w:spacing w:val="88"/>
      <w:sz w:val="43"/>
    </w:rPr>
  </w:style>
  <w:style w:type="paragraph" w:customStyle="1" w:styleId="CompNameAdd">
    <w:name w:val="CompNameAdd"/>
    <w:basedOn w:val="Reference"/>
    <w:rPr>
      <w:b w:val="0"/>
      <w:noProof/>
      <w:spacing w:val="22"/>
      <w:sz w:val="24"/>
    </w:rPr>
  </w:style>
  <w:style w:type="paragraph" w:customStyle="1" w:styleId="FormTitle">
    <w:name w:val="FormTitle"/>
    <w:basedOn w:val="NormalNo"/>
    <w:rPr>
      <w:b/>
      <w:sz w:val="44"/>
    </w:rPr>
  </w:style>
  <w:style w:type="paragraph" w:customStyle="1" w:styleId="RefFooter">
    <w:name w:val="RefFooter"/>
    <w:basedOn w:val="Normal"/>
    <w:rPr>
      <w:sz w:val="6"/>
    </w:rPr>
  </w:style>
  <w:style w:type="paragraph" w:styleId="BodyText2">
    <w:name w:val="Body Text 2"/>
    <w:basedOn w:val="Normal"/>
    <w:semiHidden/>
    <w:pPr>
      <w:tabs>
        <w:tab w:val="left" w:pos="567"/>
        <w:tab w:val="right" w:pos="6663"/>
      </w:tabs>
      <w:spacing w:before="120"/>
      <w:ind w:right="67"/>
    </w:pPr>
  </w:style>
  <w:style w:type="paragraph" w:customStyle="1" w:styleId="Default">
    <w:name w:val="Default"/>
    <w:rsid w:val="00D56F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itelzeile">
    <w:name w:val="Titelzeile"/>
    <w:basedOn w:val="Normal"/>
    <w:pPr>
      <w:spacing w:before="120" w:after="120"/>
    </w:pPr>
    <w:rPr>
      <w:b/>
      <w:bCs/>
    </w:rPr>
  </w:style>
  <w:style w:type="paragraph" w:customStyle="1" w:styleId="Tabelle">
    <w:name w:val="Tabelle"/>
    <w:basedOn w:val="Normal"/>
    <w:pPr>
      <w:spacing w:before="30" w:after="30"/>
    </w:pPr>
  </w:style>
  <w:style w:type="paragraph" w:styleId="ListParagraph">
    <w:name w:val="List Paragraph"/>
    <w:basedOn w:val="Normal"/>
    <w:uiPriority w:val="34"/>
    <w:qFormat/>
    <w:rsid w:val="00D56F07"/>
    <w:pPr>
      <w:ind w:left="720"/>
      <w:contextualSpacing/>
    </w:pPr>
    <w:rPr>
      <w:sz w:val="20"/>
      <w:lang w:val="de-CH"/>
    </w:rPr>
  </w:style>
  <w:style w:type="paragraph" w:customStyle="1" w:styleId="Titel1">
    <w:name w:val="Titel1"/>
    <w:basedOn w:val="Normal"/>
    <w:rsid w:val="00D56F07"/>
    <w:pPr>
      <w:spacing w:after="0"/>
    </w:pPr>
    <w:rPr>
      <w:rFonts w:ascii="Arial Black" w:hAnsi="Arial Black"/>
      <w:sz w:val="6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6F0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6F07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rsid w:val="00D56F07"/>
    <w:pPr>
      <w:ind w:firstLine="210"/>
    </w:pPr>
    <w:rPr>
      <w:sz w:val="20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56F07"/>
    <w:rPr>
      <w:rFonts w:ascii="Arial" w:hAnsi="Arial"/>
      <w:sz w:val="22"/>
      <w:lang w:val="en-GB" w:eastAsia="en-US"/>
    </w:rPr>
  </w:style>
  <w:style w:type="paragraph" w:customStyle="1" w:styleId="Texttitel1">
    <w:name w:val="Texttitel 1"/>
    <w:basedOn w:val="Normal"/>
    <w:rsid w:val="009511CA"/>
    <w:pPr>
      <w:spacing w:before="60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MTE%20english\Neutrales%20Form%20mit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E69D3-9610-4B00-9EE6-C8D1B88FB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Neutrales Form mit Logo.dot</Template>
  <TotalTime>0</TotalTime>
  <Pages>2</Pages>
  <Words>237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MTE Meter Test Equipment AG</vt:lpstr>
    </vt:vector>
  </TitlesOfParts>
  <Company>MTE AG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MTE Meter Test Equipment AG</dc:title>
  <dc:subject/>
  <dc:creator>Horst Adams</dc:creator>
  <cp:keywords/>
  <dc:description>MTE Meter Test Equipment AG_x000d_
Oktober 1996_x000d_
Priska Blum, Leuchter Informatik AG</dc:description>
  <cp:lastModifiedBy>Ineichen Stephan MTE</cp:lastModifiedBy>
  <cp:revision>2</cp:revision>
  <cp:lastPrinted>2013-08-14T08:03:00Z</cp:lastPrinted>
  <dcterms:created xsi:type="dcterms:W3CDTF">2018-03-12T13:40:00Z</dcterms:created>
  <dcterms:modified xsi:type="dcterms:W3CDTF">2018-03-12T13:40:00Z</dcterms:modified>
</cp:coreProperties>
</file>